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080"/>
        <w:gridCol w:w="1134"/>
      </w:tblGrid>
      <w:tr w:rsidR="00BD5C2F" w:rsidRPr="00FF5891" w14:paraId="3F135D37" w14:textId="77777777" w:rsidTr="000D2448">
        <w:trPr>
          <w:cantSplit/>
          <w:trHeight w:val="1128"/>
        </w:trPr>
        <w:tc>
          <w:tcPr>
            <w:tcW w:w="1418" w:type="dxa"/>
            <w:tcBorders>
              <w:bottom w:val="single" w:sz="4" w:space="0" w:color="auto"/>
            </w:tcBorders>
          </w:tcPr>
          <w:p w14:paraId="6D889154" w14:textId="77777777" w:rsidR="00BD5C2F" w:rsidRPr="0033102D" w:rsidRDefault="00BD5C2F" w:rsidP="00801F20">
            <w:pPr>
              <w:spacing w:after="0"/>
              <w:rPr>
                <w:rFonts w:ascii="Century Gothic" w:hAnsi="Century Gothic" w:cs="Arial"/>
                <w:b/>
              </w:rPr>
            </w:pPr>
            <w:r w:rsidRPr="0033102D">
              <w:rPr>
                <w:rFonts w:ascii="Century Gothic" w:hAnsi="Century Gothic"/>
                <w:b/>
                <w:noProof/>
                <w:lang w:eastAsia="en-GB"/>
              </w:rPr>
              <w:drawing>
                <wp:anchor distT="0" distB="0" distL="114300" distR="114300" simplePos="0" relativeHeight="251649024" behindDoc="0" locked="0" layoutInCell="1" allowOverlap="1" wp14:anchorId="07A36F90" wp14:editId="011BF496">
                  <wp:simplePos x="0" y="0"/>
                  <wp:positionH relativeFrom="margin">
                    <wp:posOffset>-28575</wp:posOffset>
                  </wp:positionH>
                  <wp:positionV relativeFrom="margin">
                    <wp:posOffset>133350</wp:posOffset>
                  </wp:positionV>
                  <wp:extent cx="866775" cy="55880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rfield Farm College Logo - green corn grey tex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shd w:val="clear" w:color="auto" w:fill="A3C145"/>
          </w:tcPr>
          <w:p w14:paraId="4E998136" w14:textId="74BF5FDD" w:rsidR="000D2448" w:rsidRDefault="00BD5C2F" w:rsidP="000D2448">
            <w:pPr>
              <w:spacing w:before="240"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36"/>
                <w:szCs w:val="36"/>
              </w:rPr>
              <w:t>Application</w:t>
            </w:r>
            <w:r w:rsidRPr="00902E89">
              <w:rPr>
                <w:rFonts w:ascii="Century Gothic" w:hAnsi="Century Gothic" w:cs="Arial"/>
                <w:b/>
                <w:color w:val="FFFFFF" w:themeColor="background1"/>
                <w:sz w:val="36"/>
                <w:szCs w:val="36"/>
              </w:rPr>
              <w:t xml:space="preserve"> Form</w:t>
            </w:r>
            <w:r>
              <w:rPr>
                <w:rFonts w:ascii="Century Gothic" w:hAnsi="Century Gothic" w:cs="Arial"/>
                <w:b/>
                <w:color w:val="FFFFFF" w:themeColor="background1"/>
                <w:sz w:val="36"/>
                <w:szCs w:val="36"/>
              </w:rPr>
              <w:t xml:space="preserve"> for </w:t>
            </w:r>
            <w:r w:rsidR="000D2448">
              <w:rPr>
                <w:rFonts w:ascii="Century Gothic" w:hAnsi="Century Gothic" w:cs="Arial"/>
                <w:b/>
                <w:color w:val="FFFFFF" w:themeColor="background1"/>
                <w:sz w:val="36"/>
                <w:szCs w:val="36"/>
              </w:rPr>
              <w:t xml:space="preserve">Trainees or </w:t>
            </w:r>
          </w:p>
          <w:p w14:paraId="159BC9BA" w14:textId="459DB79B" w:rsidR="00BD5C2F" w:rsidRPr="00902E89" w:rsidRDefault="00BD5C2F" w:rsidP="000D2448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36"/>
                <w:szCs w:val="36"/>
              </w:rPr>
              <w:t>Work Experience</w:t>
            </w:r>
          </w:p>
        </w:tc>
        <w:tc>
          <w:tcPr>
            <w:tcW w:w="1134" w:type="dxa"/>
            <w:shd w:val="clear" w:color="auto" w:fill="auto"/>
          </w:tcPr>
          <w:p w14:paraId="2B3C303D" w14:textId="6FBCD5B8" w:rsidR="00BD5C2F" w:rsidRPr="00902E89" w:rsidRDefault="000D2448" w:rsidP="000D2448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entury Gothic" w:hAnsi="Century Gothic" w:cs="Arial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034B1C3" wp14:editId="21D5EC60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19050</wp:posOffset>
                  </wp:positionV>
                  <wp:extent cx="628650" cy="62865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Transparent Backgroun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0754" w:rsidRPr="00FF5891" w14:paraId="48AF435D" w14:textId="77777777" w:rsidTr="00B60754">
        <w:trPr>
          <w:trHeight w:val="445"/>
        </w:trPr>
        <w:tc>
          <w:tcPr>
            <w:tcW w:w="10632" w:type="dxa"/>
            <w:gridSpan w:val="3"/>
            <w:shd w:val="clear" w:color="auto" w:fill="E6E6E6"/>
          </w:tcPr>
          <w:p w14:paraId="3EEF33BA" w14:textId="3C3E5B3C" w:rsidR="00B60754" w:rsidRDefault="00B60754" w:rsidP="00BC455F">
            <w:pPr>
              <w:tabs>
                <w:tab w:val="left" w:pos="3119"/>
              </w:tabs>
              <w:autoSpaceDE w:val="0"/>
              <w:autoSpaceDN w:val="0"/>
              <w:adjustRightInd w:val="0"/>
              <w:spacing w:before="60" w:after="60" w:line="228" w:lineRule="auto"/>
              <w:ind w:right="-23"/>
              <w:rPr>
                <w:rFonts w:ascii="Century Gothic" w:hAnsi="Century Gothic" w:cs="Arial"/>
                <w:spacing w:val="-2"/>
                <w:sz w:val="20"/>
                <w:szCs w:val="20"/>
              </w:rPr>
            </w:pPr>
            <w:r w:rsidRPr="00B60754">
              <w:rPr>
                <w:rFonts w:ascii="Century Gothic" w:hAnsi="Century Gothic" w:cs="Arial"/>
                <w:spacing w:val="-2"/>
                <w:sz w:val="20"/>
                <w:szCs w:val="20"/>
              </w:rPr>
              <w:t xml:space="preserve">You must complete </w:t>
            </w:r>
            <w:r w:rsidRPr="00B60754">
              <w:rPr>
                <w:rFonts w:ascii="Century Gothic" w:hAnsi="Century Gothic" w:cs="Arial"/>
                <w:spacing w:val="-2"/>
                <w:sz w:val="20"/>
                <w:szCs w:val="20"/>
                <w:u w:val="single"/>
              </w:rPr>
              <w:t>all</w:t>
            </w:r>
            <w:r w:rsidRPr="00B60754">
              <w:rPr>
                <w:rFonts w:ascii="Century Gothic" w:hAnsi="Century Gothic" w:cs="Arial"/>
                <w:spacing w:val="-2"/>
                <w:sz w:val="20"/>
                <w:szCs w:val="20"/>
              </w:rPr>
              <w:t xml:space="preserve"> sections of the Application Form in bl</w:t>
            </w:r>
            <w:r>
              <w:rPr>
                <w:rFonts w:ascii="Century Gothic" w:hAnsi="Century Gothic" w:cs="Arial"/>
                <w:spacing w:val="-2"/>
                <w:sz w:val="20"/>
                <w:szCs w:val="20"/>
              </w:rPr>
              <w:t>ac</w:t>
            </w:r>
            <w:r w:rsidRPr="00B60754">
              <w:rPr>
                <w:rFonts w:ascii="Century Gothic" w:hAnsi="Century Gothic" w:cs="Arial"/>
                <w:spacing w:val="-2"/>
                <w:sz w:val="20"/>
                <w:szCs w:val="20"/>
              </w:rPr>
              <w:t xml:space="preserve">k ink or electronically.   We will use this form to help us decide on your suitability for </w:t>
            </w:r>
            <w:r w:rsidR="006819B3">
              <w:rPr>
                <w:rFonts w:ascii="Century Gothic" w:hAnsi="Century Gothic" w:cs="Arial"/>
                <w:spacing w:val="-2"/>
                <w:sz w:val="20"/>
                <w:szCs w:val="20"/>
              </w:rPr>
              <w:t>a placement</w:t>
            </w:r>
            <w:r>
              <w:rPr>
                <w:rFonts w:ascii="Century Gothic" w:hAnsi="Century Gothic" w:cs="Arial"/>
                <w:spacing w:val="-2"/>
                <w:sz w:val="20"/>
                <w:szCs w:val="20"/>
              </w:rPr>
              <w:t xml:space="preserve">. </w:t>
            </w:r>
          </w:p>
          <w:p w14:paraId="64EBE4A4" w14:textId="6DAA489E" w:rsidR="008209A8" w:rsidRPr="00B60754" w:rsidRDefault="008209A8" w:rsidP="008209A8">
            <w:pPr>
              <w:tabs>
                <w:tab w:val="left" w:pos="3119"/>
              </w:tabs>
              <w:autoSpaceDE w:val="0"/>
              <w:autoSpaceDN w:val="0"/>
              <w:adjustRightInd w:val="0"/>
              <w:spacing w:before="60" w:after="60" w:line="228" w:lineRule="auto"/>
              <w:ind w:right="-23"/>
              <w:rPr>
                <w:rFonts w:ascii="Century Gothic" w:hAnsi="Century Gothic" w:cs="Arial"/>
                <w:noProof/>
                <w:sz w:val="72"/>
                <w:szCs w:val="72"/>
              </w:rPr>
            </w:pPr>
            <w:r w:rsidRPr="008209A8">
              <w:rPr>
                <w:rFonts w:ascii="Century Gothic" w:hAnsi="Century Gothic" w:cs="Arial"/>
                <w:b/>
                <w:spacing w:val="-2"/>
                <w:sz w:val="20"/>
                <w:szCs w:val="20"/>
              </w:rPr>
              <w:t>By completing this application form you agree to your personal data being kept on file after the interview</w:t>
            </w:r>
            <w:r w:rsidR="006819B3">
              <w:rPr>
                <w:rFonts w:ascii="Century Gothic" w:hAnsi="Century Gothic" w:cs="Arial"/>
                <w:b/>
                <w:spacing w:val="-2"/>
                <w:sz w:val="20"/>
                <w:szCs w:val="20"/>
              </w:rPr>
              <w:t xml:space="preserve"> (if applicable)</w:t>
            </w:r>
            <w:r w:rsidRPr="008209A8">
              <w:rPr>
                <w:rFonts w:ascii="Century Gothic" w:hAnsi="Century Gothic" w:cs="Arial"/>
                <w:b/>
                <w:spacing w:val="-2"/>
                <w:sz w:val="20"/>
                <w:szCs w:val="20"/>
              </w:rPr>
              <w:t xml:space="preserve"> process for 6 months regardless of whether you are successful or not.  </w:t>
            </w:r>
          </w:p>
        </w:tc>
      </w:tr>
    </w:tbl>
    <w:p w14:paraId="06B8342F" w14:textId="77777777" w:rsidR="00DC7F3F" w:rsidRDefault="00DC7F3F" w:rsidP="00BC455F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119"/>
        <w:gridCol w:w="1984"/>
        <w:gridCol w:w="3119"/>
      </w:tblGrid>
      <w:tr w:rsidR="00B60754" w:rsidRPr="00FF5891" w14:paraId="71A63FF6" w14:textId="77777777" w:rsidTr="1246FDCD">
        <w:trPr>
          <w:trHeight w:val="445"/>
        </w:trPr>
        <w:tc>
          <w:tcPr>
            <w:tcW w:w="10632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14:paraId="63B6AA0A" w14:textId="0A2B286B" w:rsidR="00B60754" w:rsidRPr="00B60754" w:rsidRDefault="008D0CB7" w:rsidP="008D0CB7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About you:</w:t>
            </w:r>
          </w:p>
        </w:tc>
      </w:tr>
      <w:tr w:rsidR="008D0CB7" w:rsidRPr="00FF5891" w14:paraId="19EA27C7" w14:textId="77777777" w:rsidTr="008D0CB7">
        <w:trPr>
          <w:trHeight w:val="445"/>
        </w:trPr>
        <w:tc>
          <w:tcPr>
            <w:tcW w:w="2410" w:type="dxa"/>
            <w:shd w:val="clear" w:color="auto" w:fill="E6E6E6"/>
          </w:tcPr>
          <w:p w14:paraId="7040CEF8" w14:textId="57F18730" w:rsidR="008D0CB7" w:rsidRPr="0033102D" w:rsidRDefault="008D0CB7" w:rsidP="008D0CB7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First name:</w:t>
            </w:r>
          </w:p>
        </w:tc>
        <w:tc>
          <w:tcPr>
            <w:tcW w:w="8222" w:type="dxa"/>
            <w:gridSpan w:val="3"/>
          </w:tcPr>
          <w:p w14:paraId="0150F596" w14:textId="77777777" w:rsidR="008D0CB7" w:rsidRPr="00902E89" w:rsidRDefault="008D0CB7" w:rsidP="008D0CB7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D0CB7" w:rsidRPr="00FF5891" w14:paraId="3363D7BD" w14:textId="77777777" w:rsidTr="008D0CB7">
        <w:trPr>
          <w:trHeight w:val="445"/>
        </w:trPr>
        <w:tc>
          <w:tcPr>
            <w:tcW w:w="2410" w:type="dxa"/>
            <w:shd w:val="clear" w:color="auto" w:fill="E6E6E6"/>
          </w:tcPr>
          <w:p w14:paraId="11F0A3A6" w14:textId="77777777" w:rsidR="008D0CB7" w:rsidRPr="0033102D" w:rsidRDefault="008D0CB7" w:rsidP="00B60754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Surname:</w:t>
            </w:r>
          </w:p>
        </w:tc>
        <w:tc>
          <w:tcPr>
            <w:tcW w:w="8222" w:type="dxa"/>
            <w:gridSpan w:val="3"/>
          </w:tcPr>
          <w:p w14:paraId="4BDE8A13" w14:textId="73445B1C" w:rsidR="008D0CB7" w:rsidRPr="00902E89" w:rsidRDefault="008D0CB7" w:rsidP="00B60754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</w:tc>
      </w:tr>
      <w:tr w:rsidR="004439E1" w:rsidRPr="00FF5891" w14:paraId="62CE67EF" w14:textId="77777777" w:rsidTr="1246FDCD">
        <w:trPr>
          <w:trHeight w:val="445"/>
        </w:trPr>
        <w:tc>
          <w:tcPr>
            <w:tcW w:w="2410" w:type="dxa"/>
            <w:shd w:val="clear" w:color="auto" w:fill="E6E6E6"/>
          </w:tcPr>
          <w:p w14:paraId="2D0F1C75" w14:textId="5CAEE243" w:rsidR="004439E1" w:rsidRDefault="004439E1" w:rsidP="00B60754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DoB:</w:t>
            </w:r>
          </w:p>
        </w:tc>
        <w:tc>
          <w:tcPr>
            <w:tcW w:w="8222" w:type="dxa"/>
            <w:gridSpan w:val="3"/>
          </w:tcPr>
          <w:p w14:paraId="37C384E7" w14:textId="77777777" w:rsidR="004439E1" w:rsidRDefault="004439E1" w:rsidP="00B60754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60754" w:rsidRPr="00FF5891" w14:paraId="3B218181" w14:textId="77777777" w:rsidTr="1246FDCD">
        <w:trPr>
          <w:trHeight w:val="445"/>
        </w:trPr>
        <w:tc>
          <w:tcPr>
            <w:tcW w:w="2410" w:type="dxa"/>
            <w:shd w:val="clear" w:color="auto" w:fill="E6E6E6"/>
          </w:tcPr>
          <w:p w14:paraId="673A47EA" w14:textId="77777777" w:rsidR="00B60754" w:rsidRDefault="00B60754" w:rsidP="00B60754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Home address:</w:t>
            </w:r>
          </w:p>
          <w:p w14:paraId="41E5C7D4" w14:textId="77777777" w:rsidR="00B60754" w:rsidRPr="0033102D" w:rsidRDefault="00B60754" w:rsidP="00B60754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Postcode:</w:t>
            </w:r>
          </w:p>
        </w:tc>
        <w:tc>
          <w:tcPr>
            <w:tcW w:w="8222" w:type="dxa"/>
            <w:gridSpan w:val="3"/>
          </w:tcPr>
          <w:p w14:paraId="272FF878" w14:textId="77777777" w:rsidR="00B60754" w:rsidRDefault="00B60754" w:rsidP="00B60754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  <w:p w14:paraId="765BCF02" w14:textId="77777777" w:rsidR="00B60754" w:rsidRPr="00902E89" w:rsidRDefault="00B60754" w:rsidP="00B60754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60754" w:rsidRPr="00FF5891" w14:paraId="0779A961" w14:textId="77777777" w:rsidTr="002B4EEC">
        <w:trPr>
          <w:trHeight w:val="445"/>
        </w:trPr>
        <w:tc>
          <w:tcPr>
            <w:tcW w:w="2410" w:type="dxa"/>
            <w:shd w:val="clear" w:color="auto" w:fill="E6E6E6"/>
          </w:tcPr>
          <w:p w14:paraId="0F71FC6C" w14:textId="77777777" w:rsidR="00B60754" w:rsidRPr="0033102D" w:rsidRDefault="00B60754" w:rsidP="00B60754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Home telephone:</w:t>
            </w:r>
          </w:p>
        </w:tc>
        <w:tc>
          <w:tcPr>
            <w:tcW w:w="3119" w:type="dxa"/>
          </w:tcPr>
          <w:p w14:paraId="22ED6472" w14:textId="77777777" w:rsidR="00B60754" w:rsidRPr="00902E89" w:rsidRDefault="00B60754" w:rsidP="00B60754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E6E6E6"/>
          </w:tcPr>
          <w:p w14:paraId="08333F83" w14:textId="77777777" w:rsidR="00B60754" w:rsidRPr="0033102D" w:rsidRDefault="00B60754" w:rsidP="00B60754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Mobile telephone:</w:t>
            </w:r>
          </w:p>
        </w:tc>
        <w:tc>
          <w:tcPr>
            <w:tcW w:w="3119" w:type="dxa"/>
          </w:tcPr>
          <w:p w14:paraId="31182CC1" w14:textId="77777777" w:rsidR="00B60754" w:rsidRPr="00902E89" w:rsidRDefault="00B60754" w:rsidP="00B60754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60754" w:rsidRPr="00FF5891" w14:paraId="2D69E2DC" w14:textId="77777777" w:rsidTr="1246FDCD">
        <w:trPr>
          <w:trHeight w:val="445"/>
        </w:trPr>
        <w:tc>
          <w:tcPr>
            <w:tcW w:w="2410" w:type="dxa"/>
            <w:shd w:val="clear" w:color="auto" w:fill="E6E6E6"/>
          </w:tcPr>
          <w:p w14:paraId="6163A9BB" w14:textId="77777777" w:rsidR="00B60754" w:rsidRPr="0033102D" w:rsidRDefault="00B60754" w:rsidP="00B60754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Email:</w:t>
            </w:r>
          </w:p>
        </w:tc>
        <w:tc>
          <w:tcPr>
            <w:tcW w:w="8222" w:type="dxa"/>
            <w:gridSpan w:val="3"/>
          </w:tcPr>
          <w:p w14:paraId="47734D50" w14:textId="77777777" w:rsidR="00B60754" w:rsidRPr="00902E89" w:rsidRDefault="00B60754" w:rsidP="00B60754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230E1DF" w14:textId="5100698D" w:rsidR="00DC7F3F" w:rsidRDefault="00DC7F3F" w:rsidP="00BC455F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119"/>
        <w:gridCol w:w="1417"/>
        <w:gridCol w:w="3686"/>
      </w:tblGrid>
      <w:tr w:rsidR="008D0CB7" w:rsidRPr="00FF5891" w14:paraId="3DD8C6A9" w14:textId="77777777" w:rsidTr="008D0CB7">
        <w:trPr>
          <w:trHeight w:val="445"/>
        </w:trPr>
        <w:tc>
          <w:tcPr>
            <w:tcW w:w="10632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14:paraId="335ACF8B" w14:textId="14ADE0EB" w:rsidR="008D0CB7" w:rsidRPr="00B60754" w:rsidRDefault="002B4EEC" w:rsidP="002B4EEC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Who supports you that we can contact</w:t>
            </w:r>
            <w:r w:rsidR="008D0CB7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</w:tr>
      <w:tr w:rsidR="008D0CB7" w:rsidRPr="00FF5891" w14:paraId="0D7DC590" w14:textId="77777777" w:rsidTr="008D0CB7">
        <w:trPr>
          <w:trHeight w:val="445"/>
        </w:trPr>
        <w:tc>
          <w:tcPr>
            <w:tcW w:w="2410" w:type="dxa"/>
            <w:shd w:val="clear" w:color="auto" w:fill="E6E6E6"/>
          </w:tcPr>
          <w:p w14:paraId="5F9E9AE5" w14:textId="0608F929" w:rsidR="008D0CB7" w:rsidRDefault="008D0CB7" w:rsidP="008D0CB7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Contact (mum/dad or </w:t>
            </w:r>
            <w:r w:rsidR="002B4EEC">
              <w:rPr>
                <w:rFonts w:ascii="Century Gothic" w:hAnsi="Century Gothic" w:cs="Arial"/>
                <w:b/>
                <w:sz w:val="20"/>
                <w:szCs w:val="20"/>
              </w:rPr>
              <w:t xml:space="preserve">key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family member:</w:t>
            </w:r>
          </w:p>
        </w:tc>
        <w:tc>
          <w:tcPr>
            <w:tcW w:w="8222" w:type="dxa"/>
            <w:gridSpan w:val="3"/>
          </w:tcPr>
          <w:p w14:paraId="62A921AD" w14:textId="77777777" w:rsidR="008D0CB7" w:rsidRPr="00902E89" w:rsidRDefault="008D0CB7" w:rsidP="008D0CB7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D0CB7" w:rsidRPr="00FF5891" w14:paraId="482551D5" w14:textId="77777777" w:rsidTr="008D0CB7">
        <w:trPr>
          <w:trHeight w:val="445"/>
        </w:trPr>
        <w:tc>
          <w:tcPr>
            <w:tcW w:w="2410" w:type="dxa"/>
            <w:shd w:val="clear" w:color="auto" w:fill="E6E6E6"/>
          </w:tcPr>
          <w:p w14:paraId="6977BAD5" w14:textId="7EF8B5EF" w:rsidR="008D0CB7" w:rsidRDefault="002B4EEC" w:rsidP="008D0CB7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Contact</w:t>
            </w:r>
            <w:r w:rsidR="008D0CB7">
              <w:rPr>
                <w:rFonts w:ascii="Century Gothic" w:hAnsi="Century Gothic" w:cs="Arial"/>
                <w:b/>
                <w:sz w:val="20"/>
                <w:szCs w:val="20"/>
              </w:rPr>
              <w:t xml:space="preserve"> address:</w:t>
            </w:r>
          </w:p>
          <w:p w14:paraId="31477B7C" w14:textId="77777777" w:rsidR="008D0CB7" w:rsidRPr="0033102D" w:rsidRDefault="008D0CB7" w:rsidP="008D0CB7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Postcode:</w:t>
            </w:r>
          </w:p>
        </w:tc>
        <w:tc>
          <w:tcPr>
            <w:tcW w:w="8222" w:type="dxa"/>
            <w:gridSpan w:val="3"/>
          </w:tcPr>
          <w:p w14:paraId="1E59126D" w14:textId="77777777" w:rsidR="008D0CB7" w:rsidRDefault="008D0CB7" w:rsidP="008D0CB7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  <w:p w14:paraId="5A2492EC" w14:textId="77777777" w:rsidR="008D0CB7" w:rsidRPr="00902E89" w:rsidRDefault="008D0CB7" w:rsidP="008D0CB7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D0CB7" w:rsidRPr="00FF5891" w14:paraId="479A54CB" w14:textId="77777777" w:rsidTr="002B4EEC">
        <w:trPr>
          <w:trHeight w:val="445"/>
        </w:trPr>
        <w:tc>
          <w:tcPr>
            <w:tcW w:w="2410" w:type="dxa"/>
            <w:shd w:val="clear" w:color="auto" w:fill="E6E6E6"/>
          </w:tcPr>
          <w:p w14:paraId="5AC13A02" w14:textId="1092592B" w:rsidR="008D0CB7" w:rsidRPr="0033102D" w:rsidRDefault="008D0CB7" w:rsidP="008D0CB7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Contact 1 telephone:</w:t>
            </w:r>
          </w:p>
        </w:tc>
        <w:tc>
          <w:tcPr>
            <w:tcW w:w="3119" w:type="dxa"/>
          </w:tcPr>
          <w:p w14:paraId="41DB5291" w14:textId="77777777" w:rsidR="008D0CB7" w:rsidRPr="00902E89" w:rsidRDefault="008D0CB7" w:rsidP="008D0CB7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E6E6E6"/>
          </w:tcPr>
          <w:p w14:paraId="15FB5779" w14:textId="74B790F9" w:rsidR="008D0CB7" w:rsidRPr="0033102D" w:rsidRDefault="002B4EEC" w:rsidP="008D0CB7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Email:</w:t>
            </w:r>
          </w:p>
        </w:tc>
        <w:tc>
          <w:tcPr>
            <w:tcW w:w="3686" w:type="dxa"/>
          </w:tcPr>
          <w:p w14:paraId="66578BC8" w14:textId="77777777" w:rsidR="008D0CB7" w:rsidRPr="00902E89" w:rsidRDefault="008D0CB7" w:rsidP="008D0CB7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B4EEC" w:rsidRPr="00FF5891" w14:paraId="6DEC49DC" w14:textId="77777777" w:rsidTr="002B4EEC">
        <w:trPr>
          <w:trHeight w:val="445"/>
        </w:trPr>
        <w:tc>
          <w:tcPr>
            <w:tcW w:w="2410" w:type="dxa"/>
            <w:shd w:val="clear" w:color="auto" w:fill="E6E6E6"/>
          </w:tcPr>
          <w:p w14:paraId="15A60AB1" w14:textId="0FC70EC7" w:rsidR="002B4EEC" w:rsidRDefault="002B4EEC" w:rsidP="008D0CB7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Contact 2 telephone:</w:t>
            </w:r>
          </w:p>
        </w:tc>
        <w:tc>
          <w:tcPr>
            <w:tcW w:w="3119" w:type="dxa"/>
          </w:tcPr>
          <w:p w14:paraId="1DF4E5E5" w14:textId="77777777" w:rsidR="002B4EEC" w:rsidRPr="00902E89" w:rsidRDefault="002B4EEC" w:rsidP="008D0CB7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E6E6E6"/>
          </w:tcPr>
          <w:p w14:paraId="57244181" w14:textId="2BA61FF1" w:rsidR="002B4EEC" w:rsidRDefault="002B4EEC" w:rsidP="008D0CB7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Email:</w:t>
            </w:r>
          </w:p>
        </w:tc>
        <w:tc>
          <w:tcPr>
            <w:tcW w:w="3686" w:type="dxa"/>
          </w:tcPr>
          <w:p w14:paraId="24F1DE5D" w14:textId="77777777" w:rsidR="002B4EEC" w:rsidRPr="00902E89" w:rsidRDefault="002B4EEC" w:rsidP="008D0CB7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B4EEC" w:rsidRPr="00FF5891" w14:paraId="489A5BEE" w14:textId="77777777" w:rsidTr="002B4EEC">
        <w:trPr>
          <w:trHeight w:val="445"/>
        </w:trPr>
        <w:tc>
          <w:tcPr>
            <w:tcW w:w="2410" w:type="dxa"/>
            <w:shd w:val="clear" w:color="auto" w:fill="E6E6E6"/>
          </w:tcPr>
          <w:p w14:paraId="47D80703" w14:textId="2C794C81" w:rsidR="002B4EEC" w:rsidRPr="0033102D" w:rsidRDefault="002B4EEC" w:rsidP="002B4EEC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Care provider (if in supported living)</w:t>
            </w:r>
          </w:p>
        </w:tc>
        <w:tc>
          <w:tcPr>
            <w:tcW w:w="3119" w:type="dxa"/>
          </w:tcPr>
          <w:p w14:paraId="4591CF50" w14:textId="77777777" w:rsidR="002B4EEC" w:rsidRPr="00902E89" w:rsidRDefault="002B4EEC" w:rsidP="002B4EEC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E6E6E6"/>
          </w:tcPr>
          <w:p w14:paraId="61B63B85" w14:textId="1AB2951A" w:rsidR="002B4EEC" w:rsidRDefault="002B4EEC" w:rsidP="002B4EEC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Contact no:</w:t>
            </w:r>
          </w:p>
          <w:p w14:paraId="05CB0602" w14:textId="6F14440D" w:rsidR="002B4EEC" w:rsidRPr="0033102D" w:rsidRDefault="002B4EEC" w:rsidP="002B4EEC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Email:</w:t>
            </w:r>
          </w:p>
        </w:tc>
        <w:tc>
          <w:tcPr>
            <w:tcW w:w="3686" w:type="dxa"/>
          </w:tcPr>
          <w:p w14:paraId="58B23B50" w14:textId="77777777" w:rsidR="002B4EEC" w:rsidRPr="00902E89" w:rsidRDefault="002B4EEC" w:rsidP="002B4EEC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B4EEC" w:rsidRPr="00FF5891" w14:paraId="1D2C96D0" w14:textId="77777777" w:rsidTr="002B4EEC">
        <w:trPr>
          <w:trHeight w:val="445"/>
        </w:trPr>
        <w:tc>
          <w:tcPr>
            <w:tcW w:w="2410" w:type="dxa"/>
            <w:shd w:val="clear" w:color="auto" w:fill="E6E6E6"/>
          </w:tcPr>
          <w:p w14:paraId="1F533A28" w14:textId="70BA7910" w:rsidR="002B4EEC" w:rsidRDefault="002B4EEC" w:rsidP="002B4EEC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Social worker or Lead Worker </w:t>
            </w:r>
          </w:p>
        </w:tc>
        <w:tc>
          <w:tcPr>
            <w:tcW w:w="3119" w:type="dxa"/>
          </w:tcPr>
          <w:p w14:paraId="56EADE4E" w14:textId="77777777" w:rsidR="002B4EEC" w:rsidRPr="00902E89" w:rsidRDefault="002B4EEC" w:rsidP="002B4EEC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E6E6E6"/>
          </w:tcPr>
          <w:p w14:paraId="389B39DD" w14:textId="1C7E9164" w:rsidR="002B4EEC" w:rsidRDefault="002B4EEC" w:rsidP="002B4EEC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Contact no:</w:t>
            </w:r>
          </w:p>
          <w:p w14:paraId="0B5F4502" w14:textId="734E5014" w:rsidR="002B4EEC" w:rsidRDefault="002B4EEC" w:rsidP="002B4EEC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Email:</w:t>
            </w:r>
          </w:p>
        </w:tc>
        <w:tc>
          <w:tcPr>
            <w:tcW w:w="3686" w:type="dxa"/>
          </w:tcPr>
          <w:p w14:paraId="60E71C11" w14:textId="77777777" w:rsidR="002B4EEC" w:rsidRPr="00902E89" w:rsidRDefault="002B4EEC" w:rsidP="002B4EEC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B4EEC" w:rsidRPr="00FF5891" w14:paraId="26C19067" w14:textId="77777777" w:rsidTr="002B4EEC">
        <w:trPr>
          <w:trHeight w:val="445"/>
        </w:trPr>
        <w:tc>
          <w:tcPr>
            <w:tcW w:w="2410" w:type="dxa"/>
            <w:shd w:val="clear" w:color="auto" w:fill="E6E6E6"/>
          </w:tcPr>
          <w:p w14:paraId="35F2D7EF" w14:textId="49C2865D" w:rsidR="002B4EEC" w:rsidRDefault="002B4EEC" w:rsidP="002B4EEC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School/College Key Contact</w:t>
            </w:r>
          </w:p>
        </w:tc>
        <w:tc>
          <w:tcPr>
            <w:tcW w:w="3119" w:type="dxa"/>
          </w:tcPr>
          <w:p w14:paraId="4052BCF9" w14:textId="77777777" w:rsidR="002B4EEC" w:rsidRPr="00902E89" w:rsidRDefault="002B4EEC" w:rsidP="002B4EEC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E6E6E6"/>
          </w:tcPr>
          <w:p w14:paraId="0BE48E91" w14:textId="77777777" w:rsidR="002B4EEC" w:rsidRDefault="002B4EEC" w:rsidP="002B4EEC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Contact no:</w:t>
            </w:r>
          </w:p>
          <w:p w14:paraId="41286B6F" w14:textId="5A3E12D6" w:rsidR="002B4EEC" w:rsidRDefault="002B4EEC" w:rsidP="002B4EEC">
            <w:pPr>
              <w:spacing w:before="60" w:after="6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Email:</w:t>
            </w:r>
          </w:p>
        </w:tc>
        <w:tc>
          <w:tcPr>
            <w:tcW w:w="3686" w:type="dxa"/>
          </w:tcPr>
          <w:p w14:paraId="46AE4609" w14:textId="77777777" w:rsidR="002B4EEC" w:rsidRPr="00902E89" w:rsidRDefault="002B4EEC" w:rsidP="002B4EEC">
            <w:pPr>
              <w:pStyle w:val="ListParagraph"/>
              <w:spacing w:before="60" w:after="60" w:line="240" w:lineRule="auto"/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1341E17B" w14:textId="5033BA9F" w:rsidR="00C97894" w:rsidRDefault="00C97894" w:rsidP="00C97894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0632"/>
      </w:tblGrid>
      <w:tr w:rsidR="00F20035" w:rsidRPr="006F07B4" w14:paraId="5ECEF59F" w14:textId="77777777" w:rsidTr="1246FDCD">
        <w:trPr>
          <w:trHeight w:val="445"/>
        </w:trPr>
        <w:tc>
          <w:tcPr>
            <w:tcW w:w="10632" w:type="dxa"/>
            <w:shd w:val="clear" w:color="auto" w:fill="D9D9D9" w:themeFill="background1" w:themeFillShade="D9"/>
          </w:tcPr>
          <w:p w14:paraId="5D2B3CF9" w14:textId="78490651" w:rsidR="00F20035" w:rsidRPr="006F07B4" w:rsidRDefault="00C97894" w:rsidP="00C97894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What </w:t>
            </w:r>
            <w:r w:rsidR="00AF5832">
              <w:rPr>
                <w:rFonts w:ascii="Century Gothic" w:hAnsi="Century Gothic"/>
                <w:b/>
                <w:sz w:val="20"/>
                <w:szCs w:val="20"/>
              </w:rPr>
              <w:t xml:space="preserve">course are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you </w:t>
            </w:r>
            <w:r w:rsidR="00AF5832">
              <w:rPr>
                <w:rFonts w:ascii="Century Gothic" w:hAnsi="Century Gothic"/>
                <w:b/>
                <w:sz w:val="20"/>
                <w:szCs w:val="20"/>
              </w:rPr>
              <w:t xml:space="preserve">undertaking </w:t>
            </w:r>
            <w:r w:rsidR="008D0CB7">
              <w:rPr>
                <w:rFonts w:ascii="Century Gothic" w:hAnsi="Century Gothic"/>
                <w:b/>
                <w:sz w:val="20"/>
                <w:szCs w:val="20"/>
              </w:rPr>
              <w:t xml:space="preserve">(if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you are </w:t>
            </w:r>
            <w:r w:rsidR="008D0CB7">
              <w:rPr>
                <w:rFonts w:ascii="Century Gothic" w:hAnsi="Century Gothic"/>
                <w:b/>
                <w:sz w:val="20"/>
                <w:szCs w:val="20"/>
              </w:rPr>
              <w:t>at school/college)</w:t>
            </w:r>
            <w:r w:rsidR="00AF5832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</w:tr>
      <w:tr w:rsidR="00F20035" w:rsidRPr="00FF5891" w14:paraId="362E7E2B" w14:textId="77777777" w:rsidTr="1246FDCD">
        <w:trPr>
          <w:trHeight w:val="445"/>
        </w:trPr>
        <w:tc>
          <w:tcPr>
            <w:tcW w:w="106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1B472" w14:textId="77777777" w:rsidR="00F20035" w:rsidRDefault="00F20035" w:rsidP="0033102D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47E84F14" w14:textId="6404C7B4" w:rsidR="00C97894" w:rsidRPr="0033102D" w:rsidRDefault="00C97894" w:rsidP="0033102D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20035" w:rsidRPr="00FF5891" w14:paraId="2DCC8D69" w14:textId="77777777" w:rsidTr="1246FDCD">
        <w:trPr>
          <w:trHeight w:val="445"/>
        </w:trPr>
        <w:tc>
          <w:tcPr>
            <w:tcW w:w="10632" w:type="dxa"/>
            <w:shd w:val="clear" w:color="auto" w:fill="D9D9D9" w:themeFill="background1" w:themeFillShade="D9"/>
          </w:tcPr>
          <w:p w14:paraId="30AB1189" w14:textId="348DFA2F" w:rsidR="00F20035" w:rsidRDefault="00AF5832" w:rsidP="008D0CB7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Your previous experience</w:t>
            </w:r>
            <w:r w:rsidR="00C97894">
              <w:rPr>
                <w:rFonts w:ascii="Century Gothic" w:hAnsi="Century Gothic"/>
                <w:b/>
                <w:sz w:val="20"/>
                <w:szCs w:val="20"/>
              </w:rPr>
              <w:t xml:space="preserve"> of working in this area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(if any):</w:t>
            </w:r>
          </w:p>
        </w:tc>
      </w:tr>
      <w:tr w:rsidR="005B4FCF" w:rsidRPr="00FF5891" w14:paraId="3064E167" w14:textId="77777777" w:rsidTr="1246FDCD">
        <w:trPr>
          <w:trHeight w:val="445"/>
        </w:trPr>
        <w:tc>
          <w:tcPr>
            <w:tcW w:w="106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59CA6A" w14:textId="40150278" w:rsidR="005B4FCF" w:rsidRDefault="005B4FCF" w:rsidP="0033102D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010C92A9" w14:textId="77777777" w:rsidR="00C97894" w:rsidRDefault="00C97894" w:rsidP="0033102D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5EB7131B" w14:textId="77777777" w:rsidR="005B4FCF" w:rsidRDefault="005B4FCF" w:rsidP="0033102D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7894" w:rsidRPr="00FF5891" w14:paraId="3E14BD1C" w14:textId="77777777" w:rsidTr="00BB6EF1">
        <w:trPr>
          <w:trHeight w:val="445"/>
        </w:trPr>
        <w:tc>
          <w:tcPr>
            <w:tcW w:w="10632" w:type="dxa"/>
            <w:shd w:val="clear" w:color="auto" w:fill="D9D9D9" w:themeFill="background1" w:themeFillShade="D9"/>
          </w:tcPr>
          <w:p w14:paraId="351D3F5E" w14:textId="253A445A" w:rsidR="00C97894" w:rsidRDefault="00C97894" w:rsidP="00BB6EF1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What experiences are you keen to explore (café, kitchen, animals, maintenance)</w:t>
            </w:r>
          </w:p>
        </w:tc>
      </w:tr>
      <w:tr w:rsidR="00C97894" w:rsidRPr="00FF5891" w14:paraId="50E68755" w14:textId="77777777" w:rsidTr="00BB6EF1">
        <w:trPr>
          <w:trHeight w:val="445"/>
        </w:trPr>
        <w:tc>
          <w:tcPr>
            <w:tcW w:w="106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A7AB58" w14:textId="77777777" w:rsidR="00C97894" w:rsidRDefault="00C97894" w:rsidP="00BB6EF1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CD0D9FB" w14:textId="77777777" w:rsidR="00C97894" w:rsidRDefault="00C97894" w:rsidP="00BB6EF1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07653673" w14:textId="606DBBF7" w:rsidR="00C97894" w:rsidRDefault="00C97894" w:rsidP="00BB6EF1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7894" w:rsidRPr="00FF5891" w14:paraId="3D14506E" w14:textId="77777777" w:rsidTr="00BB6EF1">
        <w:trPr>
          <w:trHeight w:val="445"/>
        </w:trPr>
        <w:tc>
          <w:tcPr>
            <w:tcW w:w="10632" w:type="dxa"/>
            <w:shd w:val="clear" w:color="auto" w:fill="D9D9D9" w:themeFill="background1" w:themeFillShade="D9"/>
          </w:tcPr>
          <w:p w14:paraId="41322DD0" w14:textId="5E8CE421" w:rsidR="00C97894" w:rsidRDefault="006819B3" w:rsidP="00BB6EF1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What are you hoping to get from this placement?</w:t>
            </w:r>
          </w:p>
        </w:tc>
      </w:tr>
      <w:tr w:rsidR="00C97894" w:rsidRPr="00FF5891" w14:paraId="244352BE" w14:textId="77777777" w:rsidTr="00BB6EF1">
        <w:trPr>
          <w:trHeight w:val="445"/>
        </w:trPr>
        <w:tc>
          <w:tcPr>
            <w:tcW w:w="106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5E4F3F" w14:textId="77777777" w:rsidR="00C97894" w:rsidRDefault="00C97894" w:rsidP="00BB6EF1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08937DD" w14:textId="6AE4F36A" w:rsidR="00C97894" w:rsidRDefault="00C97894" w:rsidP="00BB6EF1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70130212" w14:textId="4DBEE259" w:rsidR="00C97894" w:rsidRDefault="00C97894" w:rsidP="00BB6EF1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819B3" w:rsidRPr="00FF5891" w14:paraId="0CDAB558" w14:textId="77777777" w:rsidTr="00C67D7C">
        <w:trPr>
          <w:trHeight w:val="445"/>
        </w:trPr>
        <w:tc>
          <w:tcPr>
            <w:tcW w:w="10632" w:type="dxa"/>
            <w:shd w:val="clear" w:color="auto" w:fill="D9D9D9" w:themeFill="background1" w:themeFillShade="D9"/>
          </w:tcPr>
          <w:p w14:paraId="1028EB62" w14:textId="77777777" w:rsidR="006819B3" w:rsidRDefault="006819B3" w:rsidP="00C67D7C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How can we best support you?</w:t>
            </w:r>
          </w:p>
        </w:tc>
      </w:tr>
      <w:tr w:rsidR="006819B3" w:rsidRPr="00FF5891" w14:paraId="337CA1F1" w14:textId="77777777" w:rsidTr="00C67D7C">
        <w:trPr>
          <w:trHeight w:val="445"/>
        </w:trPr>
        <w:tc>
          <w:tcPr>
            <w:tcW w:w="106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D6BA0EC" w14:textId="77777777" w:rsidR="006819B3" w:rsidRDefault="006819B3" w:rsidP="00C67D7C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8B3C84B" w14:textId="7729A732" w:rsidR="006819B3" w:rsidRDefault="006819B3" w:rsidP="00C67D7C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5417E36D" w14:textId="77777777" w:rsidR="006819B3" w:rsidRDefault="006819B3" w:rsidP="00C67D7C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3C887C81" w14:textId="39FFF3DC" w:rsidR="006819B3" w:rsidRDefault="006819B3" w:rsidP="00BC455F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7"/>
        <w:gridCol w:w="992"/>
        <w:gridCol w:w="993"/>
      </w:tblGrid>
      <w:tr w:rsidR="00DF7DCE" w:rsidRPr="00FF5891" w14:paraId="0E0494AC" w14:textId="77777777" w:rsidTr="1246FDCD">
        <w:trPr>
          <w:trHeight w:val="420"/>
        </w:trPr>
        <w:tc>
          <w:tcPr>
            <w:tcW w:w="86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4FEFB6E" w14:textId="547D451C" w:rsidR="00DF7DCE" w:rsidRPr="005E48A9" w:rsidRDefault="00AF5832" w:rsidP="002B4EEC">
            <w:pPr>
              <w:autoSpaceDE w:val="0"/>
              <w:autoSpaceDN w:val="0"/>
              <w:adjustRightInd w:val="0"/>
              <w:rPr>
                <w:rFonts w:ascii="AkzidenzGrotesk-Roman" w:hAnsi="AkzidenzGrotesk-Roman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Do you have any medical or other condition that could present a risk to you or others in your role as</w:t>
            </w:r>
            <w:r w:rsidR="002B4EEC">
              <w:rPr>
                <w:rFonts w:ascii="Century Gothic" w:hAnsi="Century Gothic"/>
                <w:b/>
                <w:sz w:val="20"/>
                <w:szCs w:val="20"/>
              </w:rPr>
              <w:t xml:space="preserve"> Trainee at Hope Nature Centre or work experience at Fairfield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College: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00955C" w14:textId="77777777" w:rsidR="00DF7DCE" w:rsidRPr="00DF7DCE" w:rsidRDefault="00DF7DCE" w:rsidP="002B4EEC">
            <w:pPr>
              <w:autoSpaceDE w:val="0"/>
              <w:autoSpaceDN w:val="0"/>
              <w:adjustRightInd w:val="0"/>
              <w:spacing w:before="2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7DCE">
              <w:rPr>
                <w:rFonts w:ascii="Century Gothic" w:hAnsi="Century Gothic"/>
                <w:b/>
                <w:sz w:val="20"/>
                <w:szCs w:val="20"/>
              </w:rPr>
              <w:t>Yes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6EC191" w14:textId="77777777" w:rsidR="00DF7DCE" w:rsidRPr="00DF7DCE" w:rsidRDefault="00DF7DCE" w:rsidP="002B4EEC">
            <w:pPr>
              <w:autoSpaceDE w:val="0"/>
              <w:autoSpaceDN w:val="0"/>
              <w:adjustRightInd w:val="0"/>
              <w:spacing w:before="2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7DCE">
              <w:rPr>
                <w:rFonts w:ascii="Century Gothic" w:hAnsi="Century Gothic"/>
                <w:b/>
                <w:sz w:val="20"/>
                <w:szCs w:val="20"/>
              </w:rPr>
              <w:t>No</w:t>
            </w:r>
          </w:p>
        </w:tc>
      </w:tr>
      <w:tr w:rsidR="00DF7DCE" w:rsidRPr="006F07B4" w14:paraId="7C29219B" w14:textId="77777777" w:rsidTr="1246FDCD">
        <w:trPr>
          <w:trHeight w:val="445"/>
        </w:trPr>
        <w:tc>
          <w:tcPr>
            <w:tcW w:w="10632" w:type="dxa"/>
            <w:gridSpan w:val="3"/>
            <w:tcBorders>
              <w:bottom w:val="single" w:sz="4" w:space="0" w:color="auto"/>
            </w:tcBorders>
            <w:shd w:val="clear" w:color="auto" w:fill="E6E6E6"/>
          </w:tcPr>
          <w:p w14:paraId="60C8386A" w14:textId="32FD568D" w:rsidR="00DF7DCE" w:rsidRPr="006F07B4" w:rsidRDefault="00DF7DCE" w:rsidP="00DF7DCE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If yes</w:t>
            </w:r>
            <w:r w:rsidR="002B4EEC">
              <w:rPr>
                <w:rFonts w:ascii="Century Gothic" w:hAnsi="Century Gothic"/>
                <w:b/>
                <w:sz w:val="20"/>
                <w:szCs w:val="20"/>
              </w:rPr>
              <w:t>,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please provide details</w:t>
            </w:r>
            <w:r w:rsidR="002B4EEC">
              <w:rPr>
                <w:rFonts w:ascii="Century Gothic" w:hAnsi="Century Gothic"/>
                <w:b/>
                <w:sz w:val="20"/>
                <w:szCs w:val="20"/>
              </w:rPr>
              <w:t xml:space="preserve"> of conditions, medication and how we can support you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</w:tr>
      <w:tr w:rsidR="00DF7DCE" w:rsidRPr="00FF5891" w14:paraId="14017D1A" w14:textId="77777777" w:rsidTr="1246FDCD">
        <w:trPr>
          <w:trHeight w:val="445"/>
        </w:trPr>
        <w:tc>
          <w:tcPr>
            <w:tcW w:w="10632" w:type="dxa"/>
            <w:gridSpan w:val="3"/>
            <w:shd w:val="clear" w:color="auto" w:fill="auto"/>
          </w:tcPr>
          <w:p w14:paraId="50FB351D" w14:textId="77777777" w:rsidR="00DF7DCE" w:rsidRDefault="00DF7DCE" w:rsidP="00C4011D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58600130" w14:textId="77777777" w:rsidR="00DF7DCE" w:rsidRDefault="00DF7DCE" w:rsidP="00C4011D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2744E29" w14:textId="77777777" w:rsidR="00C97894" w:rsidRDefault="00C97894" w:rsidP="00C4011D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50317279" w14:textId="1FD0A5C6" w:rsidR="00C97894" w:rsidRPr="0033102D" w:rsidRDefault="00C97894" w:rsidP="00C4011D">
            <w:pPr>
              <w:pStyle w:val="ListParagraph"/>
              <w:spacing w:before="60" w:after="60" w:line="240" w:lineRule="auto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52532214" w14:textId="4F56EC9B" w:rsidR="00923B15" w:rsidRDefault="00923B15" w:rsidP="00BC455F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812"/>
        <w:gridCol w:w="992"/>
        <w:gridCol w:w="1985"/>
      </w:tblGrid>
      <w:tr w:rsidR="00BC455F" w:rsidRPr="00974834" w14:paraId="31CEDE6E" w14:textId="77777777" w:rsidTr="1246FDCD">
        <w:trPr>
          <w:trHeight w:val="445"/>
        </w:trPr>
        <w:tc>
          <w:tcPr>
            <w:tcW w:w="10632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14:paraId="5A4F2AA3" w14:textId="77777777" w:rsidR="00BC455F" w:rsidRDefault="00BC455F" w:rsidP="00BC455F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General Declaration</w:t>
            </w:r>
          </w:p>
          <w:p w14:paraId="2A239319" w14:textId="3A525780" w:rsidR="00BC455F" w:rsidRPr="00BC455F" w:rsidRDefault="00AF5832" w:rsidP="002B4EEC">
            <w:pPr>
              <w:tabs>
                <w:tab w:val="left" w:pos="52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kzidenz Grotesk" w:hAnsi="Akzidenz Grotesk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To the best of my knowledge the information that I have provided on this form is correct.  I understand that work experience undertaken at Fairfield Farm </w:t>
            </w:r>
            <w:r w:rsidR="002B4EEC">
              <w:rPr>
                <w:rFonts w:ascii="Century Gothic" w:hAnsi="Century Gothic"/>
                <w:sz w:val="20"/>
                <w:szCs w:val="20"/>
              </w:rPr>
              <w:t>Trust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does not confer employee status:</w:t>
            </w:r>
          </w:p>
        </w:tc>
      </w:tr>
      <w:tr w:rsidR="00BC455F" w:rsidRPr="006F07B4" w14:paraId="71C95F4F" w14:textId="77777777" w:rsidTr="1246FDCD">
        <w:trPr>
          <w:trHeight w:val="445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E6E6E6"/>
          </w:tcPr>
          <w:p w14:paraId="6837EC36" w14:textId="77777777" w:rsidR="00BC455F" w:rsidRPr="0033102D" w:rsidRDefault="00BC455F" w:rsidP="00BC455F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Signed:</w:t>
            </w:r>
          </w:p>
        </w:tc>
        <w:tc>
          <w:tcPr>
            <w:tcW w:w="5812" w:type="dxa"/>
            <w:shd w:val="clear" w:color="auto" w:fill="auto"/>
          </w:tcPr>
          <w:p w14:paraId="446DD40B" w14:textId="77777777" w:rsidR="00BC455F" w:rsidRPr="0033102D" w:rsidRDefault="00BC455F" w:rsidP="1246FDCD">
            <w:pPr>
              <w:spacing w:before="60" w:after="6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6E6E6"/>
            <w:vAlign w:val="center"/>
          </w:tcPr>
          <w:p w14:paraId="446C9093" w14:textId="77777777" w:rsidR="00BC455F" w:rsidRPr="006F07B4" w:rsidRDefault="00BC455F" w:rsidP="00BC455F">
            <w:pPr>
              <w:spacing w:before="60" w:after="6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Date: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3F3246F" w14:textId="77777777" w:rsidR="00BC455F" w:rsidRPr="006F07B4" w:rsidRDefault="00BC455F" w:rsidP="00BC455F">
            <w:pPr>
              <w:spacing w:before="60" w:after="6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BC455F" w:rsidRPr="006F07B4" w14:paraId="6C0557F5" w14:textId="77777777" w:rsidTr="1246FDCD">
        <w:trPr>
          <w:trHeight w:val="445"/>
        </w:trPr>
        <w:tc>
          <w:tcPr>
            <w:tcW w:w="1843" w:type="dxa"/>
            <w:shd w:val="clear" w:color="auto" w:fill="E6E6E6"/>
          </w:tcPr>
          <w:p w14:paraId="555A4140" w14:textId="77777777" w:rsidR="00BC455F" w:rsidRDefault="00BC455F" w:rsidP="00BC455F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Print name: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02860F4B" w14:textId="77777777" w:rsidR="00BC455F" w:rsidRDefault="00BC455F" w:rsidP="00BC455F">
            <w:pPr>
              <w:spacing w:before="60" w:after="6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2B4EEC" w:rsidRPr="006F07B4" w14:paraId="6DD55023" w14:textId="77777777" w:rsidTr="002B4EEC">
        <w:trPr>
          <w:trHeight w:val="445"/>
        </w:trPr>
        <w:tc>
          <w:tcPr>
            <w:tcW w:w="10632" w:type="dxa"/>
            <w:gridSpan w:val="4"/>
            <w:shd w:val="clear" w:color="auto" w:fill="E6E6E6"/>
          </w:tcPr>
          <w:p w14:paraId="7AD238AD" w14:textId="7564D8BE" w:rsidR="002B4EEC" w:rsidRDefault="002B4EEC" w:rsidP="002B4EEC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For Applicants aged under 18 years, parent/guardian must give consent for you to work with us:</w:t>
            </w:r>
          </w:p>
        </w:tc>
      </w:tr>
      <w:tr w:rsidR="00C97894" w:rsidRPr="006F07B4" w14:paraId="5FDF3D72" w14:textId="77777777" w:rsidTr="006819B3">
        <w:trPr>
          <w:trHeight w:val="445"/>
        </w:trPr>
        <w:tc>
          <w:tcPr>
            <w:tcW w:w="1843" w:type="dxa"/>
            <w:shd w:val="clear" w:color="auto" w:fill="E6E6E6"/>
          </w:tcPr>
          <w:p w14:paraId="19B45BD2" w14:textId="77777777" w:rsidR="00C97894" w:rsidRPr="0033102D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Signed:</w:t>
            </w:r>
          </w:p>
        </w:tc>
        <w:tc>
          <w:tcPr>
            <w:tcW w:w="5812" w:type="dxa"/>
            <w:shd w:val="clear" w:color="auto" w:fill="auto"/>
          </w:tcPr>
          <w:p w14:paraId="373350F2" w14:textId="77777777" w:rsidR="00C97894" w:rsidRPr="0033102D" w:rsidRDefault="00C97894" w:rsidP="00BB6EF1">
            <w:pPr>
              <w:spacing w:before="60" w:after="6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6E6E6"/>
            <w:vAlign w:val="center"/>
          </w:tcPr>
          <w:p w14:paraId="46B51C98" w14:textId="77777777" w:rsidR="00C97894" w:rsidRPr="006F07B4" w:rsidRDefault="00C97894" w:rsidP="00BB6EF1">
            <w:pPr>
              <w:spacing w:before="60" w:after="6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Date: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D16D467" w14:textId="77777777" w:rsidR="00C97894" w:rsidRPr="006F07B4" w:rsidRDefault="00C97894" w:rsidP="00BB6EF1">
            <w:pPr>
              <w:spacing w:before="60" w:after="6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819B3" w:rsidRPr="006F07B4" w14:paraId="09F10F50" w14:textId="77777777" w:rsidTr="0089053E">
        <w:trPr>
          <w:trHeight w:val="445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E6E6E6"/>
          </w:tcPr>
          <w:p w14:paraId="6E394B15" w14:textId="11FC6C4B" w:rsidR="006819B3" w:rsidRDefault="006819B3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Print name: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2D5DFE49" w14:textId="77777777" w:rsidR="006819B3" w:rsidRPr="006F07B4" w:rsidRDefault="006819B3" w:rsidP="00BB6EF1">
            <w:pPr>
              <w:spacing w:before="60" w:after="6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3C059CA6" w14:textId="21D0C83D" w:rsidR="00C97894" w:rsidRDefault="00C97894" w:rsidP="00BC455F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6"/>
        <w:gridCol w:w="5316"/>
      </w:tblGrid>
      <w:tr w:rsidR="00C97894" w:rsidRPr="006819B3" w14:paraId="407A2AB8" w14:textId="77777777" w:rsidTr="00BB6EF1">
        <w:trPr>
          <w:trHeight w:val="445"/>
        </w:trPr>
        <w:tc>
          <w:tcPr>
            <w:tcW w:w="10632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0C44A4FD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hAnsi="Century Gothic"/>
                <w:b/>
                <w:sz w:val="20"/>
                <w:szCs w:val="20"/>
              </w:rPr>
              <w:t>References</w:t>
            </w:r>
          </w:p>
        </w:tc>
      </w:tr>
      <w:tr w:rsidR="00C97894" w:rsidRPr="006819B3" w14:paraId="1D9D9A56" w14:textId="77777777" w:rsidTr="00BB6EF1">
        <w:trPr>
          <w:trHeight w:val="445"/>
        </w:trPr>
        <w:tc>
          <w:tcPr>
            <w:tcW w:w="106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4142FCA" w14:textId="77777777" w:rsidR="00C97894" w:rsidRDefault="00C97894" w:rsidP="00BB6EF1">
            <w:pPr>
              <w:autoSpaceDE w:val="0"/>
              <w:autoSpaceDN w:val="0"/>
              <w:adjustRightInd w:val="0"/>
              <w:spacing w:before="30" w:after="30" w:line="228" w:lineRule="auto"/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819B3">
              <w:rPr>
                <w:rFonts w:ascii="Century Gothic" w:hAnsi="Century Gothic"/>
                <w:noProof/>
                <w:sz w:val="20"/>
                <w:szCs w:val="20"/>
              </w:rPr>
              <w:t xml:space="preserve">Please provide details of two referees who can comment on your suitability to undertake work experience or work as a Trainee: </w:t>
            </w:r>
          </w:p>
          <w:p w14:paraId="29C5A026" w14:textId="79FC6DFB" w:rsidR="004439E1" w:rsidRPr="006819B3" w:rsidRDefault="004439E1" w:rsidP="00BB6EF1">
            <w:pPr>
              <w:autoSpaceDE w:val="0"/>
              <w:autoSpaceDN w:val="0"/>
              <w:adjustRightInd w:val="0"/>
              <w:spacing w:before="30" w:after="30" w:line="228" w:lineRule="auto"/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C97894" w:rsidRPr="006819B3" w14:paraId="537D1EFC" w14:textId="77777777" w:rsidTr="00BB6EF1">
        <w:trPr>
          <w:trHeight w:val="445"/>
        </w:trPr>
        <w:tc>
          <w:tcPr>
            <w:tcW w:w="5316" w:type="dxa"/>
            <w:tcBorders>
              <w:bottom w:val="single" w:sz="4" w:space="0" w:color="auto"/>
            </w:tcBorders>
            <w:shd w:val="clear" w:color="auto" w:fill="E6E6E6"/>
          </w:tcPr>
          <w:p w14:paraId="4236A87D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hAnsi="Century Gothic"/>
                <w:b/>
                <w:sz w:val="20"/>
                <w:szCs w:val="20"/>
              </w:rPr>
              <w:t xml:space="preserve">Referee 1  </w:t>
            </w:r>
          </w:p>
        </w:tc>
        <w:tc>
          <w:tcPr>
            <w:tcW w:w="5316" w:type="dxa"/>
            <w:tcBorders>
              <w:bottom w:val="single" w:sz="4" w:space="0" w:color="auto"/>
            </w:tcBorders>
            <w:shd w:val="clear" w:color="auto" w:fill="E6E6E6"/>
          </w:tcPr>
          <w:p w14:paraId="45EA95AE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hAnsi="Century Gothic"/>
                <w:b/>
                <w:sz w:val="20"/>
                <w:szCs w:val="20"/>
              </w:rPr>
              <w:t xml:space="preserve">Referee 2 </w:t>
            </w:r>
          </w:p>
        </w:tc>
      </w:tr>
      <w:tr w:rsidR="00C97894" w:rsidRPr="006819B3" w14:paraId="44AE77AE" w14:textId="77777777" w:rsidTr="00BB6EF1">
        <w:trPr>
          <w:trHeight w:val="445"/>
        </w:trPr>
        <w:tc>
          <w:tcPr>
            <w:tcW w:w="5316" w:type="dxa"/>
            <w:shd w:val="clear" w:color="auto" w:fill="auto"/>
          </w:tcPr>
          <w:p w14:paraId="021A7D2C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Name:  </w:t>
            </w:r>
          </w:p>
        </w:tc>
        <w:tc>
          <w:tcPr>
            <w:tcW w:w="5316" w:type="dxa"/>
            <w:shd w:val="clear" w:color="auto" w:fill="auto"/>
          </w:tcPr>
          <w:p w14:paraId="4D40A95F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Name</w:t>
            </w:r>
          </w:p>
        </w:tc>
      </w:tr>
      <w:tr w:rsidR="00C97894" w:rsidRPr="006819B3" w14:paraId="7DF796ED" w14:textId="77777777" w:rsidTr="00BB6EF1">
        <w:trPr>
          <w:trHeight w:val="445"/>
        </w:trPr>
        <w:tc>
          <w:tcPr>
            <w:tcW w:w="5316" w:type="dxa"/>
            <w:shd w:val="clear" w:color="auto" w:fill="auto"/>
          </w:tcPr>
          <w:p w14:paraId="74323AB4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Relationship to applicant: </w:t>
            </w:r>
          </w:p>
        </w:tc>
        <w:tc>
          <w:tcPr>
            <w:tcW w:w="5316" w:type="dxa"/>
            <w:shd w:val="clear" w:color="auto" w:fill="auto"/>
          </w:tcPr>
          <w:p w14:paraId="46030C31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Relationship to applicant:</w:t>
            </w:r>
          </w:p>
        </w:tc>
      </w:tr>
      <w:tr w:rsidR="00C97894" w:rsidRPr="006819B3" w14:paraId="39D3B8B0" w14:textId="77777777" w:rsidTr="00BB6EF1">
        <w:trPr>
          <w:trHeight w:val="445"/>
        </w:trPr>
        <w:tc>
          <w:tcPr>
            <w:tcW w:w="5316" w:type="dxa"/>
            <w:shd w:val="clear" w:color="auto" w:fill="auto"/>
          </w:tcPr>
          <w:p w14:paraId="1E660E37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Position: </w:t>
            </w:r>
          </w:p>
        </w:tc>
        <w:tc>
          <w:tcPr>
            <w:tcW w:w="5316" w:type="dxa"/>
            <w:shd w:val="clear" w:color="auto" w:fill="auto"/>
          </w:tcPr>
          <w:p w14:paraId="4C3C213B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Position:  </w:t>
            </w:r>
          </w:p>
        </w:tc>
      </w:tr>
      <w:tr w:rsidR="00C97894" w:rsidRPr="006819B3" w14:paraId="31FD346C" w14:textId="77777777" w:rsidTr="00BB6EF1">
        <w:trPr>
          <w:trHeight w:val="445"/>
        </w:trPr>
        <w:tc>
          <w:tcPr>
            <w:tcW w:w="5316" w:type="dxa"/>
            <w:shd w:val="clear" w:color="auto" w:fill="auto"/>
          </w:tcPr>
          <w:p w14:paraId="1658B024" w14:textId="77777777" w:rsidR="00C97894" w:rsidRPr="006819B3" w:rsidRDefault="00C97894" w:rsidP="00BB6EF1">
            <w:pPr>
              <w:spacing w:before="60" w:after="6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Address:</w:t>
            </w:r>
          </w:p>
          <w:p w14:paraId="636A07CE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hAnsi="Century Gothic"/>
                <w:b/>
                <w:sz w:val="20"/>
                <w:szCs w:val="20"/>
              </w:rPr>
              <w:t>Postcode:</w:t>
            </w:r>
          </w:p>
        </w:tc>
        <w:tc>
          <w:tcPr>
            <w:tcW w:w="5316" w:type="dxa"/>
            <w:shd w:val="clear" w:color="auto" w:fill="auto"/>
          </w:tcPr>
          <w:p w14:paraId="75BA428C" w14:textId="77777777" w:rsidR="00C97894" w:rsidRPr="006819B3" w:rsidRDefault="00C97894" w:rsidP="00BB6EF1">
            <w:pPr>
              <w:spacing w:before="60" w:after="6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Address:</w:t>
            </w:r>
          </w:p>
          <w:p w14:paraId="0597F777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hAnsi="Century Gothic"/>
                <w:b/>
                <w:sz w:val="20"/>
                <w:szCs w:val="20"/>
              </w:rPr>
              <w:t>Postcode:</w:t>
            </w:r>
          </w:p>
        </w:tc>
      </w:tr>
      <w:tr w:rsidR="00C97894" w:rsidRPr="006819B3" w14:paraId="56640CC5" w14:textId="77777777" w:rsidTr="00BB6EF1">
        <w:trPr>
          <w:trHeight w:val="445"/>
        </w:trPr>
        <w:tc>
          <w:tcPr>
            <w:tcW w:w="5316" w:type="dxa"/>
            <w:shd w:val="clear" w:color="auto" w:fill="auto"/>
          </w:tcPr>
          <w:p w14:paraId="59D0E2CF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Telephone: </w:t>
            </w:r>
          </w:p>
        </w:tc>
        <w:tc>
          <w:tcPr>
            <w:tcW w:w="5316" w:type="dxa"/>
            <w:shd w:val="clear" w:color="auto" w:fill="auto"/>
          </w:tcPr>
          <w:p w14:paraId="3D99F54B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Telephone:</w:t>
            </w:r>
          </w:p>
        </w:tc>
      </w:tr>
      <w:tr w:rsidR="00C97894" w:rsidRPr="006F07B4" w14:paraId="2911956A" w14:textId="77777777" w:rsidTr="00BB6EF1">
        <w:trPr>
          <w:trHeight w:val="445"/>
        </w:trPr>
        <w:tc>
          <w:tcPr>
            <w:tcW w:w="5316" w:type="dxa"/>
            <w:shd w:val="clear" w:color="auto" w:fill="auto"/>
          </w:tcPr>
          <w:p w14:paraId="574AC931" w14:textId="77777777" w:rsidR="00C97894" w:rsidRPr="006819B3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Email: </w:t>
            </w:r>
          </w:p>
        </w:tc>
        <w:tc>
          <w:tcPr>
            <w:tcW w:w="5316" w:type="dxa"/>
            <w:shd w:val="clear" w:color="auto" w:fill="auto"/>
          </w:tcPr>
          <w:p w14:paraId="6B153EA8" w14:textId="77777777" w:rsidR="00C97894" w:rsidRDefault="00C97894" w:rsidP="00BB6EF1">
            <w:pPr>
              <w:spacing w:before="60" w:after="60"/>
              <w:rPr>
                <w:rFonts w:ascii="Century Gothic" w:hAnsi="Century Gothic"/>
                <w:b/>
                <w:sz w:val="20"/>
                <w:szCs w:val="20"/>
              </w:rPr>
            </w:pPr>
            <w:r w:rsidRPr="006819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Email:</w:t>
            </w:r>
            <w:r w:rsidRPr="1246FDC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5B1BC832" w14:textId="7720DF7F" w:rsidR="002A4DA3" w:rsidRDefault="002A4DA3" w:rsidP="002A4DA3">
      <w:pPr>
        <w:spacing w:after="0" w:line="240" w:lineRule="auto"/>
        <w:rPr>
          <w:rFonts w:ascii="Century Gothic" w:hAnsi="Century Gothic"/>
          <w:color w:val="000000"/>
          <w:sz w:val="20"/>
          <w:szCs w:val="20"/>
        </w:rPr>
      </w:pPr>
      <w:r w:rsidRPr="002A4DA3">
        <w:rPr>
          <w:rFonts w:ascii="Century Gothic" w:hAnsi="Century Gothic"/>
          <w:noProof/>
          <w:color w:val="1F497D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5FF7E92" wp14:editId="29CE1AAD">
                <wp:simplePos x="0" y="0"/>
                <wp:positionH relativeFrom="margin">
                  <wp:posOffset>-362585</wp:posOffset>
                </wp:positionH>
                <wp:positionV relativeFrom="paragraph">
                  <wp:posOffset>303530</wp:posOffset>
                </wp:positionV>
                <wp:extent cx="6734175" cy="1066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A96E5" w14:textId="413FE637" w:rsidR="002A4DA3" w:rsidRPr="005E287B" w:rsidRDefault="002A4DA3" w:rsidP="002A4DA3">
                            <w:pPr>
                              <w:pStyle w:val="xmsonormal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5E287B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Please note:</w:t>
                            </w:r>
                          </w:p>
                          <w:p w14:paraId="1FC44419" w14:textId="7F1FF896" w:rsidR="002A4DA3" w:rsidRPr="005E287B" w:rsidRDefault="002A4DA3" w:rsidP="005E287B">
                            <w:pPr>
                              <w:pStyle w:val="xmsonormal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E287B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Placements will be for one academic year in the first instance.  Towards the end of the first year, a meeting will take place to review progress.  The meeting will also look at how best the placement is supported going forward and what options may be open to them.</w:t>
                            </w:r>
                          </w:p>
                          <w:p w14:paraId="08908702" w14:textId="2CE045AA" w:rsidR="005E287B" w:rsidRDefault="005E287B" w:rsidP="005E287B">
                            <w:pPr>
                              <w:pStyle w:val="xmsonormal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E287B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There is a charge of £35 per day for the placement and invoices will be sent out monthly in arrears.</w:t>
                            </w:r>
                          </w:p>
                          <w:p w14:paraId="32DD5743" w14:textId="4AE68316" w:rsidR="005E287B" w:rsidRDefault="005E287B" w:rsidP="005E287B">
                            <w:pPr>
                              <w:pStyle w:val="xmsonormal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If a trainee does not attend placement without prior notice charges will be applied</w:t>
                            </w:r>
                          </w:p>
                          <w:p w14:paraId="083FD2A4" w14:textId="479028CC" w:rsidR="005E287B" w:rsidRPr="005E287B" w:rsidRDefault="005E287B" w:rsidP="005E287B">
                            <w:pPr>
                              <w:pStyle w:val="xmsonormal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Trainees are entitled to 5.6 weeks holiday per annum</w:t>
                            </w:r>
                          </w:p>
                          <w:p w14:paraId="078F96A1" w14:textId="77777777" w:rsidR="005E287B" w:rsidRPr="002A4DA3" w:rsidRDefault="005E287B" w:rsidP="002A4DA3">
                            <w:pPr>
                              <w:pStyle w:val="xmsonormal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47752A61" w14:textId="77777777" w:rsidR="002A4DA3" w:rsidRDefault="002A4DA3" w:rsidP="002A4D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F7E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55pt;margin-top:23.9pt;width:530.25pt;height:8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">
                <v:textbox>
                  <w:txbxContent>
                    <w:p w14:paraId="7A9A96E5" w14:textId="413FE637" w:rsidR="002A4DA3" w:rsidRPr="005E287B" w:rsidRDefault="002A4DA3" w:rsidP="002A4DA3">
                      <w:pPr>
                        <w:pStyle w:val="xmsonormal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5E287B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Please note:</w:t>
                      </w:r>
                    </w:p>
                    <w:p w14:paraId="1FC44419" w14:textId="7F1FF896" w:rsidR="002A4DA3" w:rsidRPr="005E287B" w:rsidRDefault="002A4DA3" w:rsidP="005E287B">
                      <w:pPr>
                        <w:pStyle w:val="xmsonormal"/>
                        <w:numPr>
                          <w:ilvl w:val="0"/>
                          <w:numId w:val="54"/>
                        </w:num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 w:rsidRPr="005E287B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Placements will be for one academic year in the first instance.  Towards the end of the first year, a meeting will take place to review progress.  The meeting will also look at how best the placement is supported going forward and what options may be open to them.</w:t>
                      </w:r>
                    </w:p>
                    <w:p w14:paraId="08908702" w14:textId="2CE045AA" w:rsidR="005E287B" w:rsidRDefault="005E287B" w:rsidP="005E287B">
                      <w:pPr>
                        <w:pStyle w:val="xmsonormal"/>
                        <w:numPr>
                          <w:ilvl w:val="0"/>
                          <w:numId w:val="54"/>
                        </w:num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 w:rsidRPr="005E287B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There is a charge of £35 per day for the placement and invoices will be sent out monthly in arrears.</w:t>
                      </w:r>
                    </w:p>
                    <w:p w14:paraId="32DD5743" w14:textId="4AE68316" w:rsidR="005E287B" w:rsidRDefault="005E287B" w:rsidP="005E287B">
                      <w:pPr>
                        <w:pStyle w:val="xmsonormal"/>
                        <w:numPr>
                          <w:ilvl w:val="0"/>
                          <w:numId w:val="54"/>
                        </w:num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If a trainee does not attend placement without prior notice charges will be applied</w:t>
                      </w:r>
                    </w:p>
                    <w:p w14:paraId="083FD2A4" w14:textId="479028CC" w:rsidR="005E287B" w:rsidRPr="005E287B" w:rsidRDefault="005E287B" w:rsidP="005E287B">
                      <w:pPr>
                        <w:pStyle w:val="xmsonormal"/>
                        <w:numPr>
                          <w:ilvl w:val="0"/>
                          <w:numId w:val="54"/>
                        </w:num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Trainees are entitled to 5.6 weeks holiday per annum</w:t>
                      </w:r>
                    </w:p>
                    <w:p w14:paraId="078F96A1" w14:textId="77777777" w:rsidR="005E287B" w:rsidRPr="002A4DA3" w:rsidRDefault="005E287B" w:rsidP="002A4DA3">
                      <w:pPr>
                        <w:pStyle w:val="xmsonormal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47752A61" w14:textId="77777777" w:rsidR="002A4DA3" w:rsidRDefault="002A4DA3" w:rsidP="002A4DA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color w:val="1F497D"/>
          <w:sz w:val="20"/>
          <w:szCs w:val="20"/>
        </w:rPr>
        <w:t> </w:t>
      </w:r>
      <w:bookmarkStart w:id="0" w:name="_GoBack"/>
      <w:bookmarkEnd w:id="0"/>
    </w:p>
    <w:sectPr w:rsidR="002A4DA3" w:rsidSect="008D0CB7">
      <w:footerReference w:type="even" r:id="rId14"/>
      <w:footerReference w:type="default" r:id="rId15"/>
      <w:footerReference w:type="first" r:id="rId16"/>
      <w:pgSz w:w="11906" w:h="16838"/>
      <w:pgMar w:top="426" w:right="707" w:bottom="142" w:left="1276" w:header="850" w:footer="2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8EB59" w14:textId="77777777" w:rsidR="002B4EEC" w:rsidRDefault="002B4EEC" w:rsidP="001F4993">
      <w:pPr>
        <w:spacing w:after="0" w:line="240" w:lineRule="auto"/>
      </w:pPr>
      <w:r>
        <w:separator/>
      </w:r>
    </w:p>
  </w:endnote>
  <w:endnote w:type="continuationSeparator" w:id="0">
    <w:p w14:paraId="27ECC88A" w14:textId="77777777" w:rsidR="002B4EEC" w:rsidRDefault="002B4EEC" w:rsidP="001F4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Grotesk-Roma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zidenz Grotes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A92C" w14:textId="77777777" w:rsidR="002B4EEC" w:rsidRDefault="002B4EEC" w:rsidP="00BC45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8FEF54" w14:textId="77777777" w:rsidR="002B4EEC" w:rsidRDefault="002B4EEC" w:rsidP="00BC45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C41CA" w14:textId="0D115AB9" w:rsidR="002B4EEC" w:rsidRDefault="002B4EEC" w:rsidP="00BC45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287B">
      <w:rPr>
        <w:rStyle w:val="PageNumber"/>
        <w:noProof/>
      </w:rPr>
      <w:t>2</w:t>
    </w:r>
    <w:r>
      <w:rPr>
        <w:rStyle w:val="PageNumber"/>
      </w:rPr>
      <w:fldChar w:fldCharType="end"/>
    </w:r>
  </w:p>
  <w:p w14:paraId="1A34B807" w14:textId="77777777" w:rsidR="002B4EEC" w:rsidRDefault="002B4EEC" w:rsidP="00BC455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240C0" w14:textId="56654D0B" w:rsidR="002B4EEC" w:rsidRDefault="002B4EEC" w:rsidP="00BD5C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287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28AE570" w14:textId="77777777" w:rsidR="002B4EEC" w:rsidRPr="00902E89" w:rsidRDefault="002B4EEC" w:rsidP="00323971">
    <w:pPr>
      <w:pStyle w:val="Footer"/>
      <w:tabs>
        <w:tab w:val="clear" w:pos="4513"/>
        <w:tab w:val="clear" w:pos="9026"/>
        <w:tab w:val="left" w:pos="7167"/>
        <w:tab w:val="right" w:pos="14317"/>
        <w:tab w:val="right" w:pos="14601"/>
      </w:tabs>
      <w:ind w:left="-709" w:right="360"/>
      <w:rPr>
        <w:rFonts w:ascii="Century Gothic" w:hAnsi="Century Gothic"/>
        <w:sz w:val="18"/>
        <w:szCs w:val="18"/>
      </w:rPr>
    </w:pPr>
    <w:r w:rsidRPr="00902E89">
      <w:rPr>
        <w:rFonts w:ascii="Century Gothic" w:hAnsi="Century Gothic"/>
        <w:noProof/>
        <w:sz w:val="18"/>
        <w:szCs w:val="18"/>
      </w:rPr>
      <w:tab/>
    </w:r>
    <w:r w:rsidRPr="00902E89">
      <w:rPr>
        <w:rFonts w:ascii="Century Gothic" w:hAnsi="Century Gothic"/>
        <w:noProof/>
        <w:sz w:val="18"/>
        <w:szCs w:val="18"/>
      </w:rPr>
      <w:tab/>
    </w:r>
  </w:p>
  <w:p w14:paraId="4590AB71" w14:textId="77777777" w:rsidR="002B4EEC" w:rsidRPr="00786D50" w:rsidRDefault="002B4EEC" w:rsidP="00CA437C">
    <w:pPr>
      <w:pStyle w:val="Footer"/>
      <w:tabs>
        <w:tab w:val="clear" w:pos="4513"/>
        <w:tab w:val="clear" w:pos="9026"/>
        <w:tab w:val="right" w:pos="14452"/>
      </w:tabs>
      <w:ind w:right="-46"/>
      <w:rPr>
        <w:rFonts w:ascii="Century Gothic" w:hAnsi="Century Gothi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E5105" w14:textId="77777777" w:rsidR="002B4EEC" w:rsidRDefault="002B4EEC" w:rsidP="001F4993">
      <w:pPr>
        <w:spacing w:after="0" w:line="240" w:lineRule="auto"/>
      </w:pPr>
      <w:r>
        <w:separator/>
      </w:r>
    </w:p>
  </w:footnote>
  <w:footnote w:type="continuationSeparator" w:id="0">
    <w:p w14:paraId="2E508AE9" w14:textId="77777777" w:rsidR="002B4EEC" w:rsidRDefault="002B4EEC" w:rsidP="001F4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.5pt;height:45pt;visibility:visible" o:bullet="t">
        <v:imagedata r:id="rId1" o:title=""/>
      </v:shape>
    </w:pict>
  </w:numPicBullet>
  <w:numPicBullet w:numPicBulletId="1">
    <w:pict>
      <v:shape id="_x0000_i1027" type="#_x0000_t75" style="width:48pt;height:45pt" o:bullet="t">
        <v:imagedata r:id="rId2" o:title="supergraphic full"/>
      </v:shape>
    </w:pict>
  </w:numPicBullet>
  <w:abstractNum w:abstractNumId="0" w15:restartNumberingAfterBreak="0">
    <w:nsid w:val="00696334"/>
    <w:multiLevelType w:val="hybridMultilevel"/>
    <w:tmpl w:val="9EA804D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C110B"/>
    <w:multiLevelType w:val="hybridMultilevel"/>
    <w:tmpl w:val="050848E8"/>
    <w:lvl w:ilvl="0" w:tplc="71C87EA6">
      <w:start w:val="1"/>
      <w:numFmt w:val="bullet"/>
      <w:lvlText w:val=""/>
      <w:lvlPicBulletId w:val="1"/>
      <w:lvlJc w:val="left"/>
      <w:pPr>
        <w:ind w:left="750" w:hanging="39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13736"/>
    <w:multiLevelType w:val="hybridMultilevel"/>
    <w:tmpl w:val="9D08BDAA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6215646"/>
    <w:multiLevelType w:val="hybridMultilevel"/>
    <w:tmpl w:val="F2962CE8"/>
    <w:lvl w:ilvl="0" w:tplc="E4C4B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224A8"/>
    <w:multiLevelType w:val="hybridMultilevel"/>
    <w:tmpl w:val="0C86C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763FC"/>
    <w:multiLevelType w:val="hybridMultilevel"/>
    <w:tmpl w:val="3DDEC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60763"/>
    <w:multiLevelType w:val="hybridMultilevel"/>
    <w:tmpl w:val="EE0CC632"/>
    <w:lvl w:ilvl="0" w:tplc="F76A625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91C932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  <w:szCs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FB6686"/>
    <w:multiLevelType w:val="hybridMultilevel"/>
    <w:tmpl w:val="BD6A1B38"/>
    <w:lvl w:ilvl="0" w:tplc="71C87EA6">
      <w:start w:val="1"/>
      <w:numFmt w:val="bullet"/>
      <w:lvlText w:val=""/>
      <w:lvlPicBulletId w:val="1"/>
      <w:lvlJc w:val="left"/>
      <w:pPr>
        <w:ind w:left="750" w:hanging="39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47846"/>
    <w:multiLevelType w:val="hybridMultilevel"/>
    <w:tmpl w:val="D0560B86"/>
    <w:lvl w:ilvl="0" w:tplc="71C87EA6">
      <w:start w:val="1"/>
      <w:numFmt w:val="bullet"/>
      <w:lvlText w:val=""/>
      <w:lvlPicBulletId w:val="1"/>
      <w:lvlJc w:val="left"/>
      <w:pPr>
        <w:ind w:left="750" w:hanging="39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908A6"/>
    <w:multiLevelType w:val="hybridMultilevel"/>
    <w:tmpl w:val="D29C3E5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90F05F3"/>
    <w:multiLevelType w:val="hybridMultilevel"/>
    <w:tmpl w:val="B714FC58"/>
    <w:lvl w:ilvl="0" w:tplc="F76A6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C536F"/>
    <w:multiLevelType w:val="hybridMultilevel"/>
    <w:tmpl w:val="0E227C56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25B9C"/>
    <w:multiLevelType w:val="hybridMultilevel"/>
    <w:tmpl w:val="72C09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70C46"/>
    <w:multiLevelType w:val="hybridMultilevel"/>
    <w:tmpl w:val="2A926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049B7"/>
    <w:multiLevelType w:val="hybridMultilevel"/>
    <w:tmpl w:val="66BCB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B2529"/>
    <w:multiLevelType w:val="multilevel"/>
    <w:tmpl w:val="65722B18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6" w15:restartNumberingAfterBreak="0">
    <w:nsid w:val="26CE5D63"/>
    <w:multiLevelType w:val="hybridMultilevel"/>
    <w:tmpl w:val="B442CDD6"/>
    <w:lvl w:ilvl="0" w:tplc="71C87EA6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9FE2862"/>
    <w:multiLevelType w:val="hybridMultilevel"/>
    <w:tmpl w:val="867AA136"/>
    <w:lvl w:ilvl="0" w:tplc="F76A6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53B7A"/>
    <w:multiLevelType w:val="hybridMultilevel"/>
    <w:tmpl w:val="F342A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B25587"/>
    <w:multiLevelType w:val="multilevel"/>
    <w:tmpl w:val="E4866DC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66B5365"/>
    <w:multiLevelType w:val="hybridMultilevel"/>
    <w:tmpl w:val="2950317C"/>
    <w:lvl w:ilvl="0" w:tplc="71C87EA6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9000F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91928DD"/>
    <w:multiLevelType w:val="hybridMultilevel"/>
    <w:tmpl w:val="E488E0E6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604B1E"/>
    <w:multiLevelType w:val="hybridMultilevel"/>
    <w:tmpl w:val="FBCAFFC2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F225DF"/>
    <w:multiLevelType w:val="multilevel"/>
    <w:tmpl w:val="A55A1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="Arial"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AEA5C54"/>
    <w:multiLevelType w:val="hybridMultilevel"/>
    <w:tmpl w:val="E3D62A82"/>
    <w:lvl w:ilvl="0" w:tplc="53A8C4D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697AC4"/>
    <w:multiLevelType w:val="hybridMultilevel"/>
    <w:tmpl w:val="107E3232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A62ADE"/>
    <w:multiLevelType w:val="hybridMultilevel"/>
    <w:tmpl w:val="60E0DA62"/>
    <w:lvl w:ilvl="0" w:tplc="893C39FC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636A71"/>
    <w:multiLevelType w:val="hybridMultilevel"/>
    <w:tmpl w:val="69601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555BB4"/>
    <w:multiLevelType w:val="hybridMultilevel"/>
    <w:tmpl w:val="E0524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991747"/>
    <w:multiLevelType w:val="hybridMultilevel"/>
    <w:tmpl w:val="4B02F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A6679E"/>
    <w:multiLevelType w:val="hybridMultilevel"/>
    <w:tmpl w:val="CCB4C354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fES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2" w15:restartNumberingAfterBreak="0">
    <w:nsid w:val="4ADF1684"/>
    <w:multiLevelType w:val="hybridMultilevel"/>
    <w:tmpl w:val="061A69BE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634FDB"/>
    <w:multiLevelType w:val="hybridMultilevel"/>
    <w:tmpl w:val="AF40D3CA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7B526C"/>
    <w:multiLevelType w:val="multilevel"/>
    <w:tmpl w:val="0E623B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4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0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35" w15:restartNumberingAfterBreak="0">
    <w:nsid w:val="5158629B"/>
    <w:multiLevelType w:val="hybridMultilevel"/>
    <w:tmpl w:val="4C2A3832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6226C1"/>
    <w:multiLevelType w:val="hybridMultilevel"/>
    <w:tmpl w:val="0A162BC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579663BD"/>
    <w:multiLevelType w:val="hybridMultilevel"/>
    <w:tmpl w:val="4C3E3B56"/>
    <w:lvl w:ilvl="0" w:tplc="71C87EA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E97304"/>
    <w:multiLevelType w:val="hybridMultilevel"/>
    <w:tmpl w:val="4BF8E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CD23D5"/>
    <w:multiLevelType w:val="hybridMultilevel"/>
    <w:tmpl w:val="C97294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4F2179"/>
    <w:multiLevelType w:val="hybridMultilevel"/>
    <w:tmpl w:val="B35453CE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8B1BBA"/>
    <w:multiLevelType w:val="hybridMultilevel"/>
    <w:tmpl w:val="BD96D550"/>
    <w:lvl w:ilvl="0" w:tplc="71C87EA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3B3F07"/>
    <w:multiLevelType w:val="multilevel"/>
    <w:tmpl w:val="80FA6AB6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EA3783"/>
    <w:multiLevelType w:val="hybridMultilevel"/>
    <w:tmpl w:val="9C5AC966"/>
    <w:lvl w:ilvl="0" w:tplc="71C87EA6">
      <w:start w:val="1"/>
      <w:numFmt w:val="bullet"/>
      <w:lvlText w:val=""/>
      <w:lvlPicBulletId w:val="1"/>
      <w:lvlJc w:val="left"/>
      <w:pPr>
        <w:ind w:left="750" w:hanging="39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5302D1"/>
    <w:multiLevelType w:val="hybridMultilevel"/>
    <w:tmpl w:val="94004616"/>
    <w:lvl w:ilvl="0" w:tplc="71C87EA6">
      <w:start w:val="1"/>
      <w:numFmt w:val="bullet"/>
      <w:lvlText w:val=""/>
      <w:lvlPicBulletId w:val="1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0720C1D"/>
    <w:multiLevelType w:val="hybridMultilevel"/>
    <w:tmpl w:val="972CFC60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953329"/>
    <w:multiLevelType w:val="hybridMultilevel"/>
    <w:tmpl w:val="7EB20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974223"/>
    <w:multiLevelType w:val="hybridMultilevel"/>
    <w:tmpl w:val="E82473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997D90"/>
    <w:multiLevelType w:val="hybridMultilevel"/>
    <w:tmpl w:val="ACEA3122"/>
    <w:lvl w:ilvl="0" w:tplc="71C87EA6">
      <w:start w:val="1"/>
      <w:numFmt w:val="bullet"/>
      <w:lvlText w:val=""/>
      <w:lvlPicBulletId w:val="1"/>
      <w:lvlJc w:val="left"/>
      <w:pPr>
        <w:ind w:left="750" w:hanging="39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7376E5"/>
    <w:multiLevelType w:val="hybridMultilevel"/>
    <w:tmpl w:val="FB92A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C81D7E"/>
    <w:multiLevelType w:val="hybridMultilevel"/>
    <w:tmpl w:val="741E0C5C"/>
    <w:lvl w:ilvl="0" w:tplc="F76A6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0707DB"/>
    <w:multiLevelType w:val="hybridMultilevel"/>
    <w:tmpl w:val="422E431E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48527F"/>
    <w:multiLevelType w:val="hybridMultilevel"/>
    <w:tmpl w:val="42AC2A0E"/>
    <w:lvl w:ilvl="0" w:tplc="71C87E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147708"/>
    <w:multiLevelType w:val="hybridMultilevel"/>
    <w:tmpl w:val="9CD877A8"/>
    <w:lvl w:ilvl="0" w:tplc="D4D209D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5"/>
  </w:num>
  <w:num w:numId="3">
    <w:abstractNumId w:val="28"/>
  </w:num>
  <w:num w:numId="4">
    <w:abstractNumId w:val="36"/>
  </w:num>
  <w:num w:numId="5">
    <w:abstractNumId w:val="4"/>
  </w:num>
  <w:num w:numId="6">
    <w:abstractNumId w:val="9"/>
  </w:num>
  <w:num w:numId="7">
    <w:abstractNumId w:val="23"/>
  </w:num>
  <w:num w:numId="8">
    <w:abstractNumId w:val="3"/>
  </w:num>
  <w:num w:numId="9">
    <w:abstractNumId w:val="6"/>
  </w:num>
  <w:num w:numId="10">
    <w:abstractNumId w:val="17"/>
  </w:num>
  <w:num w:numId="11">
    <w:abstractNumId w:val="10"/>
  </w:num>
  <w:num w:numId="12">
    <w:abstractNumId w:val="50"/>
  </w:num>
  <w:num w:numId="13">
    <w:abstractNumId w:val="34"/>
  </w:num>
  <w:num w:numId="14">
    <w:abstractNumId w:val="45"/>
  </w:num>
  <w:num w:numId="15">
    <w:abstractNumId w:val="40"/>
  </w:num>
  <w:num w:numId="16">
    <w:abstractNumId w:val="11"/>
  </w:num>
  <w:num w:numId="17">
    <w:abstractNumId w:val="44"/>
  </w:num>
  <w:num w:numId="18">
    <w:abstractNumId w:val="30"/>
  </w:num>
  <w:num w:numId="19">
    <w:abstractNumId w:val="22"/>
  </w:num>
  <w:num w:numId="20">
    <w:abstractNumId w:val="25"/>
  </w:num>
  <w:num w:numId="21">
    <w:abstractNumId w:val="33"/>
  </w:num>
  <w:num w:numId="22">
    <w:abstractNumId w:val="42"/>
  </w:num>
  <w:num w:numId="23">
    <w:abstractNumId w:val="51"/>
  </w:num>
  <w:num w:numId="24">
    <w:abstractNumId w:val="48"/>
  </w:num>
  <w:num w:numId="25">
    <w:abstractNumId w:val="26"/>
  </w:num>
  <w:num w:numId="26">
    <w:abstractNumId w:val="7"/>
  </w:num>
  <w:num w:numId="27">
    <w:abstractNumId w:val="43"/>
  </w:num>
  <w:num w:numId="28">
    <w:abstractNumId w:val="8"/>
  </w:num>
  <w:num w:numId="29">
    <w:abstractNumId w:val="1"/>
  </w:num>
  <w:num w:numId="30">
    <w:abstractNumId w:val="19"/>
  </w:num>
  <w:num w:numId="31">
    <w:abstractNumId w:val="16"/>
  </w:num>
  <w:num w:numId="32">
    <w:abstractNumId w:val="20"/>
  </w:num>
  <w:num w:numId="33">
    <w:abstractNumId w:val="2"/>
  </w:num>
  <w:num w:numId="34">
    <w:abstractNumId w:val="31"/>
  </w:num>
  <w:num w:numId="35">
    <w:abstractNumId w:val="15"/>
  </w:num>
  <w:num w:numId="36">
    <w:abstractNumId w:val="37"/>
  </w:num>
  <w:num w:numId="37">
    <w:abstractNumId w:val="41"/>
  </w:num>
  <w:num w:numId="38">
    <w:abstractNumId w:val="21"/>
  </w:num>
  <w:num w:numId="39">
    <w:abstractNumId w:val="53"/>
  </w:num>
  <w:num w:numId="40">
    <w:abstractNumId w:val="14"/>
  </w:num>
  <w:num w:numId="41">
    <w:abstractNumId w:val="18"/>
  </w:num>
  <w:num w:numId="42">
    <w:abstractNumId w:val="12"/>
  </w:num>
  <w:num w:numId="43">
    <w:abstractNumId w:val="29"/>
  </w:num>
  <w:num w:numId="44">
    <w:abstractNumId w:val="38"/>
  </w:num>
  <w:num w:numId="45">
    <w:abstractNumId w:val="24"/>
  </w:num>
  <w:num w:numId="46">
    <w:abstractNumId w:val="13"/>
  </w:num>
  <w:num w:numId="47">
    <w:abstractNumId w:val="0"/>
  </w:num>
  <w:num w:numId="48">
    <w:abstractNumId w:val="49"/>
  </w:num>
  <w:num w:numId="49">
    <w:abstractNumId w:val="52"/>
  </w:num>
  <w:num w:numId="50">
    <w:abstractNumId w:val="32"/>
  </w:num>
  <w:num w:numId="51">
    <w:abstractNumId w:val="35"/>
  </w:num>
  <w:num w:numId="52">
    <w:abstractNumId w:val="47"/>
  </w:num>
  <w:num w:numId="53">
    <w:abstractNumId w:val="39"/>
  </w:num>
  <w:num w:numId="54">
    <w:abstractNumId w:val="2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993"/>
    <w:rsid w:val="00003984"/>
    <w:rsid w:val="00004D64"/>
    <w:rsid w:val="00012ACD"/>
    <w:rsid w:val="000152A1"/>
    <w:rsid w:val="00021120"/>
    <w:rsid w:val="0002265B"/>
    <w:rsid w:val="00040444"/>
    <w:rsid w:val="00051D12"/>
    <w:rsid w:val="00054C1B"/>
    <w:rsid w:val="000557CB"/>
    <w:rsid w:val="000641D0"/>
    <w:rsid w:val="00066A7C"/>
    <w:rsid w:val="0007060C"/>
    <w:rsid w:val="00082B9C"/>
    <w:rsid w:val="00083BDF"/>
    <w:rsid w:val="000A7789"/>
    <w:rsid w:val="000A7A08"/>
    <w:rsid w:val="000B418B"/>
    <w:rsid w:val="000B7A31"/>
    <w:rsid w:val="000B7BC1"/>
    <w:rsid w:val="000C2EBF"/>
    <w:rsid w:val="000C5F89"/>
    <w:rsid w:val="000D2448"/>
    <w:rsid w:val="000D559A"/>
    <w:rsid w:val="000D576B"/>
    <w:rsid w:val="000D6CA0"/>
    <w:rsid w:val="000D73FA"/>
    <w:rsid w:val="000E112D"/>
    <w:rsid w:val="000E45D8"/>
    <w:rsid w:val="000E511A"/>
    <w:rsid w:val="000F15ED"/>
    <w:rsid w:val="000F4AE2"/>
    <w:rsid w:val="000F533F"/>
    <w:rsid w:val="00102099"/>
    <w:rsid w:val="0010431A"/>
    <w:rsid w:val="0010519A"/>
    <w:rsid w:val="00114856"/>
    <w:rsid w:val="00115543"/>
    <w:rsid w:val="00117877"/>
    <w:rsid w:val="0012021E"/>
    <w:rsid w:val="001202F3"/>
    <w:rsid w:val="00121A2D"/>
    <w:rsid w:val="00140D52"/>
    <w:rsid w:val="00143702"/>
    <w:rsid w:val="001476E5"/>
    <w:rsid w:val="00152B5C"/>
    <w:rsid w:val="001532F1"/>
    <w:rsid w:val="00154B5D"/>
    <w:rsid w:val="00157437"/>
    <w:rsid w:val="00160208"/>
    <w:rsid w:val="00160763"/>
    <w:rsid w:val="00162DB0"/>
    <w:rsid w:val="001640B3"/>
    <w:rsid w:val="00164217"/>
    <w:rsid w:val="00170712"/>
    <w:rsid w:val="00173A45"/>
    <w:rsid w:val="001800DD"/>
    <w:rsid w:val="001806D6"/>
    <w:rsid w:val="00182AEC"/>
    <w:rsid w:val="00183850"/>
    <w:rsid w:val="00193B2F"/>
    <w:rsid w:val="0019457B"/>
    <w:rsid w:val="0019539B"/>
    <w:rsid w:val="00195E32"/>
    <w:rsid w:val="001A2730"/>
    <w:rsid w:val="001A7F4A"/>
    <w:rsid w:val="001B309A"/>
    <w:rsid w:val="001B5FFF"/>
    <w:rsid w:val="001B702C"/>
    <w:rsid w:val="001C0B45"/>
    <w:rsid w:val="001C0F95"/>
    <w:rsid w:val="001C228F"/>
    <w:rsid w:val="001C23F5"/>
    <w:rsid w:val="001C2603"/>
    <w:rsid w:val="001C6323"/>
    <w:rsid w:val="001C7355"/>
    <w:rsid w:val="001F25E9"/>
    <w:rsid w:val="001F4993"/>
    <w:rsid w:val="002008F5"/>
    <w:rsid w:val="00201D75"/>
    <w:rsid w:val="00203D30"/>
    <w:rsid w:val="00204C1D"/>
    <w:rsid w:val="00204F22"/>
    <w:rsid w:val="00211048"/>
    <w:rsid w:val="00212EE9"/>
    <w:rsid w:val="00213B04"/>
    <w:rsid w:val="002226CB"/>
    <w:rsid w:val="002239EF"/>
    <w:rsid w:val="0022484A"/>
    <w:rsid w:val="0022505D"/>
    <w:rsid w:val="00232C2E"/>
    <w:rsid w:val="002359B8"/>
    <w:rsid w:val="00236947"/>
    <w:rsid w:val="00241034"/>
    <w:rsid w:val="00245C4E"/>
    <w:rsid w:val="002501BC"/>
    <w:rsid w:val="002515DF"/>
    <w:rsid w:val="00253680"/>
    <w:rsid w:val="00253E8A"/>
    <w:rsid w:val="00255292"/>
    <w:rsid w:val="00256CD3"/>
    <w:rsid w:val="0026697C"/>
    <w:rsid w:val="002672FA"/>
    <w:rsid w:val="00271F77"/>
    <w:rsid w:val="0027209E"/>
    <w:rsid w:val="0027515A"/>
    <w:rsid w:val="002863FF"/>
    <w:rsid w:val="00293B6E"/>
    <w:rsid w:val="002A018F"/>
    <w:rsid w:val="002A2999"/>
    <w:rsid w:val="002A31E1"/>
    <w:rsid w:val="002A4DA3"/>
    <w:rsid w:val="002B4A6C"/>
    <w:rsid w:val="002B4EEC"/>
    <w:rsid w:val="002B57E1"/>
    <w:rsid w:val="002B6257"/>
    <w:rsid w:val="002D167C"/>
    <w:rsid w:val="002E0004"/>
    <w:rsid w:val="002E411B"/>
    <w:rsid w:val="002F0C16"/>
    <w:rsid w:val="002F1283"/>
    <w:rsid w:val="003053F7"/>
    <w:rsid w:val="00307D64"/>
    <w:rsid w:val="00323971"/>
    <w:rsid w:val="00325308"/>
    <w:rsid w:val="0033102D"/>
    <w:rsid w:val="00332C9E"/>
    <w:rsid w:val="0033476F"/>
    <w:rsid w:val="00336AB8"/>
    <w:rsid w:val="00337BBB"/>
    <w:rsid w:val="00346CC7"/>
    <w:rsid w:val="00350F38"/>
    <w:rsid w:val="00351818"/>
    <w:rsid w:val="00354248"/>
    <w:rsid w:val="00362596"/>
    <w:rsid w:val="0036630F"/>
    <w:rsid w:val="0036635B"/>
    <w:rsid w:val="003718E5"/>
    <w:rsid w:val="003719BE"/>
    <w:rsid w:val="00371E70"/>
    <w:rsid w:val="0037259F"/>
    <w:rsid w:val="00377351"/>
    <w:rsid w:val="00385426"/>
    <w:rsid w:val="0039043F"/>
    <w:rsid w:val="00396498"/>
    <w:rsid w:val="00397A97"/>
    <w:rsid w:val="003A4286"/>
    <w:rsid w:val="003B0909"/>
    <w:rsid w:val="003B0F7B"/>
    <w:rsid w:val="003B6E27"/>
    <w:rsid w:val="003C061B"/>
    <w:rsid w:val="003C4AEC"/>
    <w:rsid w:val="003D1236"/>
    <w:rsid w:val="003D52DC"/>
    <w:rsid w:val="003D5583"/>
    <w:rsid w:val="003E0847"/>
    <w:rsid w:val="003E0B19"/>
    <w:rsid w:val="003E2789"/>
    <w:rsid w:val="003E3436"/>
    <w:rsid w:val="003E5D5F"/>
    <w:rsid w:val="003F3A2B"/>
    <w:rsid w:val="003F6019"/>
    <w:rsid w:val="003F7909"/>
    <w:rsid w:val="004012F7"/>
    <w:rsid w:val="00403B79"/>
    <w:rsid w:val="004042C6"/>
    <w:rsid w:val="00404D36"/>
    <w:rsid w:val="0040647F"/>
    <w:rsid w:val="00410CF8"/>
    <w:rsid w:val="0041289E"/>
    <w:rsid w:val="00413613"/>
    <w:rsid w:val="0042252F"/>
    <w:rsid w:val="0043076B"/>
    <w:rsid w:val="00431DFD"/>
    <w:rsid w:val="004324D2"/>
    <w:rsid w:val="00434473"/>
    <w:rsid w:val="00440557"/>
    <w:rsid w:val="00441C67"/>
    <w:rsid w:val="00442ED2"/>
    <w:rsid w:val="004439E1"/>
    <w:rsid w:val="00452460"/>
    <w:rsid w:val="004545DF"/>
    <w:rsid w:val="00454D09"/>
    <w:rsid w:val="004618AF"/>
    <w:rsid w:val="0047228B"/>
    <w:rsid w:val="00473DCD"/>
    <w:rsid w:val="00474924"/>
    <w:rsid w:val="00477AE5"/>
    <w:rsid w:val="00483216"/>
    <w:rsid w:val="00485CC9"/>
    <w:rsid w:val="004A0FD2"/>
    <w:rsid w:val="004A450C"/>
    <w:rsid w:val="004B1234"/>
    <w:rsid w:val="004B1F2F"/>
    <w:rsid w:val="004B39D8"/>
    <w:rsid w:val="004B4A03"/>
    <w:rsid w:val="004B7713"/>
    <w:rsid w:val="004C36E2"/>
    <w:rsid w:val="004C3EDF"/>
    <w:rsid w:val="004C45EC"/>
    <w:rsid w:val="004C743A"/>
    <w:rsid w:val="004E48C5"/>
    <w:rsid w:val="004E501D"/>
    <w:rsid w:val="004F241A"/>
    <w:rsid w:val="005040FE"/>
    <w:rsid w:val="00513F08"/>
    <w:rsid w:val="0051542B"/>
    <w:rsid w:val="005262FC"/>
    <w:rsid w:val="005445FC"/>
    <w:rsid w:val="005476D2"/>
    <w:rsid w:val="00554398"/>
    <w:rsid w:val="00556D47"/>
    <w:rsid w:val="00562599"/>
    <w:rsid w:val="00564922"/>
    <w:rsid w:val="00566420"/>
    <w:rsid w:val="005719B9"/>
    <w:rsid w:val="00577BC2"/>
    <w:rsid w:val="00580420"/>
    <w:rsid w:val="005854C3"/>
    <w:rsid w:val="005856D9"/>
    <w:rsid w:val="00590B64"/>
    <w:rsid w:val="00592965"/>
    <w:rsid w:val="00592C8B"/>
    <w:rsid w:val="00594785"/>
    <w:rsid w:val="005A2CCA"/>
    <w:rsid w:val="005A7FCA"/>
    <w:rsid w:val="005B46AA"/>
    <w:rsid w:val="005B4FCF"/>
    <w:rsid w:val="005B5EA6"/>
    <w:rsid w:val="005B639E"/>
    <w:rsid w:val="005C1E7B"/>
    <w:rsid w:val="005C4594"/>
    <w:rsid w:val="005C6ECF"/>
    <w:rsid w:val="005C7CCF"/>
    <w:rsid w:val="005D4B01"/>
    <w:rsid w:val="005D604F"/>
    <w:rsid w:val="005D6C4C"/>
    <w:rsid w:val="005E287B"/>
    <w:rsid w:val="005E3D9C"/>
    <w:rsid w:val="005E3FCF"/>
    <w:rsid w:val="005E48A9"/>
    <w:rsid w:val="005F3674"/>
    <w:rsid w:val="00602274"/>
    <w:rsid w:val="00604B0F"/>
    <w:rsid w:val="0061217E"/>
    <w:rsid w:val="00615B11"/>
    <w:rsid w:val="006163C2"/>
    <w:rsid w:val="00616916"/>
    <w:rsid w:val="00627189"/>
    <w:rsid w:val="006459BA"/>
    <w:rsid w:val="0064609C"/>
    <w:rsid w:val="00650F16"/>
    <w:rsid w:val="00652BAC"/>
    <w:rsid w:val="006550F4"/>
    <w:rsid w:val="00656A88"/>
    <w:rsid w:val="00656E28"/>
    <w:rsid w:val="00667E74"/>
    <w:rsid w:val="00674977"/>
    <w:rsid w:val="0068077E"/>
    <w:rsid w:val="006819B3"/>
    <w:rsid w:val="00683425"/>
    <w:rsid w:val="00684E67"/>
    <w:rsid w:val="00696DB5"/>
    <w:rsid w:val="006979CB"/>
    <w:rsid w:val="006A28E0"/>
    <w:rsid w:val="006B3346"/>
    <w:rsid w:val="006B52BB"/>
    <w:rsid w:val="006B58AF"/>
    <w:rsid w:val="006B5D4A"/>
    <w:rsid w:val="006C70EE"/>
    <w:rsid w:val="006D26A5"/>
    <w:rsid w:val="006D70C0"/>
    <w:rsid w:val="006F07B4"/>
    <w:rsid w:val="006F196F"/>
    <w:rsid w:val="006F233C"/>
    <w:rsid w:val="006F4D45"/>
    <w:rsid w:val="00704016"/>
    <w:rsid w:val="007132DC"/>
    <w:rsid w:val="00716745"/>
    <w:rsid w:val="007266C8"/>
    <w:rsid w:val="00731E44"/>
    <w:rsid w:val="00735C1E"/>
    <w:rsid w:val="00736796"/>
    <w:rsid w:val="007431FE"/>
    <w:rsid w:val="00752021"/>
    <w:rsid w:val="00757474"/>
    <w:rsid w:val="00762BF3"/>
    <w:rsid w:val="0077699B"/>
    <w:rsid w:val="00776B2C"/>
    <w:rsid w:val="00786D50"/>
    <w:rsid w:val="00790F17"/>
    <w:rsid w:val="00794C12"/>
    <w:rsid w:val="00795C3D"/>
    <w:rsid w:val="007A0721"/>
    <w:rsid w:val="007A0C7D"/>
    <w:rsid w:val="007A1A04"/>
    <w:rsid w:val="007A4EA1"/>
    <w:rsid w:val="007B0F50"/>
    <w:rsid w:val="007B4E83"/>
    <w:rsid w:val="007B7E8E"/>
    <w:rsid w:val="007C5887"/>
    <w:rsid w:val="007D03C5"/>
    <w:rsid w:val="007E2CDD"/>
    <w:rsid w:val="007E5B33"/>
    <w:rsid w:val="007F517D"/>
    <w:rsid w:val="007F61CD"/>
    <w:rsid w:val="00801F20"/>
    <w:rsid w:val="0081103E"/>
    <w:rsid w:val="008209A8"/>
    <w:rsid w:val="0082447C"/>
    <w:rsid w:val="008244F7"/>
    <w:rsid w:val="00826C46"/>
    <w:rsid w:val="00830453"/>
    <w:rsid w:val="00834720"/>
    <w:rsid w:val="008362D4"/>
    <w:rsid w:val="008409E3"/>
    <w:rsid w:val="00843102"/>
    <w:rsid w:val="0084639E"/>
    <w:rsid w:val="00847E81"/>
    <w:rsid w:val="008511E8"/>
    <w:rsid w:val="00854F42"/>
    <w:rsid w:val="00867AC6"/>
    <w:rsid w:val="00873E7A"/>
    <w:rsid w:val="00874B4D"/>
    <w:rsid w:val="0087632C"/>
    <w:rsid w:val="008879A2"/>
    <w:rsid w:val="00890EF8"/>
    <w:rsid w:val="00891768"/>
    <w:rsid w:val="00893A68"/>
    <w:rsid w:val="00893B08"/>
    <w:rsid w:val="0089502C"/>
    <w:rsid w:val="00895BD0"/>
    <w:rsid w:val="00895C39"/>
    <w:rsid w:val="00896488"/>
    <w:rsid w:val="008971AF"/>
    <w:rsid w:val="008A612D"/>
    <w:rsid w:val="008A654E"/>
    <w:rsid w:val="008A78F5"/>
    <w:rsid w:val="008B3C8D"/>
    <w:rsid w:val="008B54F9"/>
    <w:rsid w:val="008B62AB"/>
    <w:rsid w:val="008C0210"/>
    <w:rsid w:val="008C1745"/>
    <w:rsid w:val="008C4218"/>
    <w:rsid w:val="008C72DE"/>
    <w:rsid w:val="008D0CB7"/>
    <w:rsid w:val="008D457E"/>
    <w:rsid w:val="008D6DC0"/>
    <w:rsid w:val="008E3BA1"/>
    <w:rsid w:val="008E79D6"/>
    <w:rsid w:val="008F7B2A"/>
    <w:rsid w:val="009021FC"/>
    <w:rsid w:val="00902E89"/>
    <w:rsid w:val="0090324C"/>
    <w:rsid w:val="00911F88"/>
    <w:rsid w:val="00923B15"/>
    <w:rsid w:val="00927CA1"/>
    <w:rsid w:val="00931D4A"/>
    <w:rsid w:val="00934793"/>
    <w:rsid w:val="00941534"/>
    <w:rsid w:val="00941805"/>
    <w:rsid w:val="00942156"/>
    <w:rsid w:val="0095539F"/>
    <w:rsid w:val="0096313C"/>
    <w:rsid w:val="009733DF"/>
    <w:rsid w:val="00974738"/>
    <w:rsid w:val="00974834"/>
    <w:rsid w:val="009809C6"/>
    <w:rsid w:val="00982202"/>
    <w:rsid w:val="0098558C"/>
    <w:rsid w:val="00990B53"/>
    <w:rsid w:val="00992B2F"/>
    <w:rsid w:val="00993D82"/>
    <w:rsid w:val="009B2FB4"/>
    <w:rsid w:val="009B35E3"/>
    <w:rsid w:val="009B449A"/>
    <w:rsid w:val="009B4D19"/>
    <w:rsid w:val="009B585C"/>
    <w:rsid w:val="009B6548"/>
    <w:rsid w:val="009B7BAD"/>
    <w:rsid w:val="009C214B"/>
    <w:rsid w:val="009C3E50"/>
    <w:rsid w:val="009C69B4"/>
    <w:rsid w:val="009C7E48"/>
    <w:rsid w:val="009D1E40"/>
    <w:rsid w:val="009D2557"/>
    <w:rsid w:val="009E046D"/>
    <w:rsid w:val="009E164A"/>
    <w:rsid w:val="009F6707"/>
    <w:rsid w:val="00A04733"/>
    <w:rsid w:val="00A051AD"/>
    <w:rsid w:val="00A07638"/>
    <w:rsid w:val="00A11B7B"/>
    <w:rsid w:val="00A1450D"/>
    <w:rsid w:val="00A14B0A"/>
    <w:rsid w:val="00A2137B"/>
    <w:rsid w:val="00A21AAE"/>
    <w:rsid w:val="00A4303B"/>
    <w:rsid w:val="00A452D1"/>
    <w:rsid w:val="00A5055F"/>
    <w:rsid w:val="00A53023"/>
    <w:rsid w:val="00A82357"/>
    <w:rsid w:val="00A83985"/>
    <w:rsid w:val="00A8496E"/>
    <w:rsid w:val="00A90842"/>
    <w:rsid w:val="00A909DE"/>
    <w:rsid w:val="00A93F17"/>
    <w:rsid w:val="00A95865"/>
    <w:rsid w:val="00A95B1B"/>
    <w:rsid w:val="00AA3156"/>
    <w:rsid w:val="00AA32A2"/>
    <w:rsid w:val="00AA739E"/>
    <w:rsid w:val="00AB0AD7"/>
    <w:rsid w:val="00AC06F0"/>
    <w:rsid w:val="00AC1A0D"/>
    <w:rsid w:val="00AC3FEA"/>
    <w:rsid w:val="00AC545B"/>
    <w:rsid w:val="00AC76A4"/>
    <w:rsid w:val="00AD174E"/>
    <w:rsid w:val="00AE7EBF"/>
    <w:rsid w:val="00AF369B"/>
    <w:rsid w:val="00AF5624"/>
    <w:rsid w:val="00AF5832"/>
    <w:rsid w:val="00B0146D"/>
    <w:rsid w:val="00B01A82"/>
    <w:rsid w:val="00B02E8C"/>
    <w:rsid w:val="00B03F99"/>
    <w:rsid w:val="00B11FA2"/>
    <w:rsid w:val="00B15624"/>
    <w:rsid w:val="00B2045C"/>
    <w:rsid w:val="00B2123D"/>
    <w:rsid w:val="00B26ACA"/>
    <w:rsid w:val="00B31FD6"/>
    <w:rsid w:val="00B33AFB"/>
    <w:rsid w:val="00B345A1"/>
    <w:rsid w:val="00B42DC5"/>
    <w:rsid w:val="00B433C9"/>
    <w:rsid w:val="00B45576"/>
    <w:rsid w:val="00B47183"/>
    <w:rsid w:val="00B53587"/>
    <w:rsid w:val="00B60754"/>
    <w:rsid w:val="00B62E60"/>
    <w:rsid w:val="00B6444D"/>
    <w:rsid w:val="00B67A75"/>
    <w:rsid w:val="00B72805"/>
    <w:rsid w:val="00B863C3"/>
    <w:rsid w:val="00B9311C"/>
    <w:rsid w:val="00B965BC"/>
    <w:rsid w:val="00B97AB0"/>
    <w:rsid w:val="00BB1CAD"/>
    <w:rsid w:val="00BB6FAC"/>
    <w:rsid w:val="00BC3BB0"/>
    <w:rsid w:val="00BC455F"/>
    <w:rsid w:val="00BC6876"/>
    <w:rsid w:val="00BD02BB"/>
    <w:rsid w:val="00BD034D"/>
    <w:rsid w:val="00BD3EF8"/>
    <w:rsid w:val="00BD3F7B"/>
    <w:rsid w:val="00BD471C"/>
    <w:rsid w:val="00BD5C2F"/>
    <w:rsid w:val="00BD797C"/>
    <w:rsid w:val="00BE18F9"/>
    <w:rsid w:val="00C03D93"/>
    <w:rsid w:val="00C06C37"/>
    <w:rsid w:val="00C07C9F"/>
    <w:rsid w:val="00C17DE1"/>
    <w:rsid w:val="00C311E7"/>
    <w:rsid w:val="00C328F8"/>
    <w:rsid w:val="00C341E4"/>
    <w:rsid w:val="00C34580"/>
    <w:rsid w:val="00C34CE2"/>
    <w:rsid w:val="00C35919"/>
    <w:rsid w:val="00C35E0B"/>
    <w:rsid w:val="00C4011D"/>
    <w:rsid w:val="00C44618"/>
    <w:rsid w:val="00C45A33"/>
    <w:rsid w:val="00C51026"/>
    <w:rsid w:val="00C520A5"/>
    <w:rsid w:val="00C57EB4"/>
    <w:rsid w:val="00C6008B"/>
    <w:rsid w:val="00C6185A"/>
    <w:rsid w:val="00C65B64"/>
    <w:rsid w:val="00C721C0"/>
    <w:rsid w:val="00C7433C"/>
    <w:rsid w:val="00C74422"/>
    <w:rsid w:val="00C822F4"/>
    <w:rsid w:val="00C83A6B"/>
    <w:rsid w:val="00C86F96"/>
    <w:rsid w:val="00C8770A"/>
    <w:rsid w:val="00C87B5B"/>
    <w:rsid w:val="00C9072A"/>
    <w:rsid w:val="00C97165"/>
    <w:rsid w:val="00C973D5"/>
    <w:rsid w:val="00C97894"/>
    <w:rsid w:val="00CA08BA"/>
    <w:rsid w:val="00CA437C"/>
    <w:rsid w:val="00CA5934"/>
    <w:rsid w:val="00CB587C"/>
    <w:rsid w:val="00CC0AFC"/>
    <w:rsid w:val="00CC1A5A"/>
    <w:rsid w:val="00CD1EBB"/>
    <w:rsid w:val="00CE12BA"/>
    <w:rsid w:val="00CE1484"/>
    <w:rsid w:val="00CE1E07"/>
    <w:rsid w:val="00CE2CF7"/>
    <w:rsid w:val="00CE7EBC"/>
    <w:rsid w:val="00CF1E6A"/>
    <w:rsid w:val="00CF2E0D"/>
    <w:rsid w:val="00CF2E68"/>
    <w:rsid w:val="00CF5494"/>
    <w:rsid w:val="00CF567B"/>
    <w:rsid w:val="00CF7FEF"/>
    <w:rsid w:val="00D00E5E"/>
    <w:rsid w:val="00D023B4"/>
    <w:rsid w:val="00D02F24"/>
    <w:rsid w:val="00D06282"/>
    <w:rsid w:val="00D1069C"/>
    <w:rsid w:val="00D218FF"/>
    <w:rsid w:val="00D23E9E"/>
    <w:rsid w:val="00D27C1B"/>
    <w:rsid w:val="00D33FCE"/>
    <w:rsid w:val="00D3551E"/>
    <w:rsid w:val="00D364B0"/>
    <w:rsid w:val="00D45DC1"/>
    <w:rsid w:val="00D511A4"/>
    <w:rsid w:val="00D568B9"/>
    <w:rsid w:val="00D62F43"/>
    <w:rsid w:val="00D70BEB"/>
    <w:rsid w:val="00D74B0B"/>
    <w:rsid w:val="00D8642C"/>
    <w:rsid w:val="00D94850"/>
    <w:rsid w:val="00D95CF3"/>
    <w:rsid w:val="00D96C6D"/>
    <w:rsid w:val="00DA6114"/>
    <w:rsid w:val="00DA6B4C"/>
    <w:rsid w:val="00DA7CA4"/>
    <w:rsid w:val="00DB308B"/>
    <w:rsid w:val="00DB674B"/>
    <w:rsid w:val="00DB7C96"/>
    <w:rsid w:val="00DC0FFD"/>
    <w:rsid w:val="00DC640A"/>
    <w:rsid w:val="00DC7F3F"/>
    <w:rsid w:val="00DD1804"/>
    <w:rsid w:val="00DD4E2C"/>
    <w:rsid w:val="00DD671A"/>
    <w:rsid w:val="00DD7DB1"/>
    <w:rsid w:val="00DE0660"/>
    <w:rsid w:val="00DE1F85"/>
    <w:rsid w:val="00DE2EC7"/>
    <w:rsid w:val="00DE46D4"/>
    <w:rsid w:val="00DF1838"/>
    <w:rsid w:val="00DF1A54"/>
    <w:rsid w:val="00DF6067"/>
    <w:rsid w:val="00DF73BB"/>
    <w:rsid w:val="00DF7DCE"/>
    <w:rsid w:val="00E0112F"/>
    <w:rsid w:val="00E01248"/>
    <w:rsid w:val="00E02F53"/>
    <w:rsid w:val="00E1138A"/>
    <w:rsid w:val="00E16E1F"/>
    <w:rsid w:val="00E174BF"/>
    <w:rsid w:val="00E344B9"/>
    <w:rsid w:val="00E41AAF"/>
    <w:rsid w:val="00E44DF2"/>
    <w:rsid w:val="00E459EA"/>
    <w:rsid w:val="00E509E4"/>
    <w:rsid w:val="00E50AB2"/>
    <w:rsid w:val="00E52F8C"/>
    <w:rsid w:val="00E534F4"/>
    <w:rsid w:val="00E622D3"/>
    <w:rsid w:val="00E62ABA"/>
    <w:rsid w:val="00E70CBB"/>
    <w:rsid w:val="00E80524"/>
    <w:rsid w:val="00EA2CEF"/>
    <w:rsid w:val="00EC26B9"/>
    <w:rsid w:val="00EC3F01"/>
    <w:rsid w:val="00EC6555"/>
    <w:rsid w:val="00ED0C95"/>
    <w:rsid w:val="00ED5301"/>
    <w:rsid w:val="00ED7BE1"/>
    <w:rsid w:val="00EF517F"/>
    <w:rsid w:val="00EF56B2"/>
    <w:rsid w:val="00EF7B26"/>
    <w:rsid w:val="00F00A98"/>
    <w:rsid w:val="00F0131F"/>
    <w:rsid w:val="00F01F4F"/>
    <w:rsid w:val="00F027A2"/>
    <w:rsid w:val="00F034E7"/>
    <w:rsid w:val="00F11EC7"/>
    <w:rsid w:val="00F148B8"/>
    <w:rsid w:val="00F20035"/>
    <w:rsid w:val="00F26E91"/>
    <w:rsid w:val="00F27B60"/>
    <w:rsid w:val="00F30024"/>
    <w:rsid w:val="00F42530"/>
    <w:rsid w:val="00F4253A"/>
    <w:rsid w:val="00F4284F"/>
    <w:rsid w:val="00F4362D"/>
    <w:rsid w:val="00F443A3"/>
    <w:rsid w:val="00F474A8"/>
    <w:rsid w:val="00F53764"/>
    <w:rsid w:val="00F61655"/>
    <w:rsid w:val="00F61E36"/>
    <w:rsid w:val="00F65C25"/>
    <w:rsid w:val="00F74661"/>
    <w:rsid w:val="00F82B7E"/>
    <w:rsid w:val="00F84731"/>
    <w:rsid w:val="00F87651"/>
    <w:rsid w:val="00F962B5"/>
    <w:rsid w:val="00F96914"/>
    <w:rsid w:val="00F97508"/>
    <w:rsid w:val="00FA105D"/>
    <w:rsid w:val="00FA2D9E"/>
    <w:rsid w:val="00FA5736"/>
    <w:rsid w:val="00FA7B49"/>
    <w:rsid w:val="00FB3916"/>
    <w:rsid w:val="00FC029E"/>
    <w:rsid w:val="00FC08F3"/>
    <w:rsid w:val="00FC4C15"/>
    <w:rsid w:val="00FC5080"/>
    <w:rsid w:val="00FC5F48"/>
    <w:rsid w:val="00FD09E8"/>
    <w:rsid w:val="00FD0C79"/>
    <w:rsid w:val="00FD258E"/>
    <w:rsid w:val="00FD38E5"/>
    <w:rsid w:val="00FF17FE"/>
    <w:rsid w:val="00FF1AAA"/>
    <w:rsid w:val="00FF3D3C"/>
    <w:rsid w:val="00FF4387"/>
    <w:rsid w:val="00FF5891"/>
    <w:rsid w:val="00FF6D72"/>
    <w:rsid w:val="1246F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EA3A80"/>
  <w15:docId w15:val="{72C5B6A4-CE0B-493E-A829-D8FD26E0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323"/>
  </w:style>
  <w:style w:type="paragraph" w:styleId="Heading1">
    <w:name w:val="heading 1"/>
    <w:basedOn w:val="Normal"/>
    <w:next w:val="Normal"/>
    <w:link w:val="Heading1Char"/>
    <w:uiPriority w:val="9"/>
    <w:qFormat/>
    <w:rsid w:val="00C03D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52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6313C"/>
    <w:pPr>
      <w:spacing w:after="0" w:line="240" w:lineRule="auto"/>
      <w:outlineLvl w:val="2"/>
    </w:pPr>
    <w:rPr>
      <w:rFonts w:ascii="Century Gothic" w:eastAsia="Times New Roman" w:hAnsi="Century Gothic" w:cs="Times New Roman"/>
      <w:b/>
      <w:sz w:val="24"/>
      <w:szCs w:val="45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993"/>
  </w:style>
  <w:style w:type="paragraph" w:styleId="Footer">
    <w:name w:val="footer"/>
    <w:basedOn w:val="Normal"/>
    <w:link w:val="FooterChar"/>
    <w:uiPriority w:val="99"/>
    <w:unhideWhenUsed/>
    <w:rsid w:val="001F4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993"/>
  </w:style>
  <w:style w:type="paragraph" w:styleId="BalloonText">
    <w:name w:val="Balloon Text"/>
    <w:basedOn w:val="Normal"/>
    <w:link w:val="BalloonTextChar"/>
    <w:uiPriority w:val="99"/>
    <w:semiHidden/>
    <w:unhideWhenUsed/>
    <w:rsid w:val="001F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99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6313C"/>
    <w:rPr>
      <w:rFonts w:ascii="Century Gothic" w:eastAsia="Times New Roman" w:hAnsi="Century Gothic" w:cs="Times New Roman"/>
      <w:b/>
      <w:sz w:val="24"/>
      <w:szCs w:val="45"/>
      <w:lang w:eastAsia="en-GB"/>
    </w:rPr>
  </w:style>
  <w:style w:type="character" w:styleId="Strong">
    <w:name w:val="Strong"/>
    <w:basedOn w:val="DefaultParagraphFont"/>
    <w:uiPriority w:val="22"/>
    <w:qFormat/>
    <w:rsid w:val="00DF6067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72805"/>
    <w:pPr>
      <w:ind w:left="720"/>
      <w:contextualSpacing/>
    </w:pPr>
  </w:style>
  <w:style w:type="paragraph" w:customStyle="1" w:styleId="Default">
    <w:name w:val="Default"/>
    <w:rsid w:val="00D864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3D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C03D93"/>
    <w:pPr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C03D9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03D9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452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10431A"/>
    <w:pPr>
      <w:tabs>
        <w:tab w:val="left" w:pos="440"/>
        <w:tab w:val="right" w:leader="dot" w:pos="9770"/>
      </w:tabs>
      <w:spacing w:after="100"/>
      <w:ind w:right="284"/>
    </w:pPr>
    <w:rPr>
      <w:rFonts w:ascii="Century Gothic" w:hAnsi="Century Gothic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93B6E"/>
    <w:pPr>
      <w:tabs>
        <w:tab w:val="right" w:leader="dot" w:pos="9639"/>
      </w:tabs>
      <w:spacing w:after="100"/>
      <w:ind w:right="141"/>
    </w:pPr>
  </w:style>
  <w:style w:type="paragraph" w:styleId="BodyText">
    <w:name w:val="Body Text"/>
    <w:basedOn w:val="Normal"/>
    <w:link w:val="BodyTextChar"/>
    <w:uiPriority w:val="1"/>
    <w:qFormat/>
    <w:rsid w:val="00D02F24"/>
    <w:pPr>
      <w:widowControl w:val="0"/>
      <w:spacing w:after="0" w:line="240" w:lineRule="auto"/>
      <w:ind w:left="114"/>
    </w:pPr>
    <w:rPr>
      <w:rFonts w:ascii="Arial" w:eastAsia="Arial" w:hAnsi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02F24"/>
    <w:rPr>
      <w:rFonts w:ascii="Arial" w:eastAsia="Arial" w:hAnsi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D02F24"/>
    <w:pPr>
      <w:widowControl w:val="0"/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59"/>
    <w:rsid w:val="00C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757474"/>
    <w:pPr>
      <w:spacing w:after="0" w:line="240" w:lineRule="auto"/>
    </w:pPr>
    <w:rPr>
      <w:rFonts w:ascii="Calibri" w:hAnsi="Calibri" w:cs="Times New Roman"/>
    </w:rPr>
  </w:style>
  <w:style w:type="character" w:styleId="PageNumber">
    <w:name w:val="page number"/>
    <w:rsid w:val="00C822F4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70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1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fESBullets">
    <w:name w:val="DfESBullets"/>
    <w:basedOn w:val="Normal"/>
    <w:rsid w:val="00351818"/>
    <w:pPr>
      <w:widowControl w:val="0"/>
      <w:numPr>
        <w:numId w:val="34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szCs w:val="20"/>
    </w:rPr>
  </w:style>
  <w:style w:type="paragraph" w:customStyle="1" w:styleId="DfESOutNumbered">
    <w:name w:val="DfESOutNumbered"/>
    <w:basedOn w:val="Normal"/>
    <w:rsid w:val="00351818"/>
    <w:pPr>
      <w:widowControl w:val="0"/>
      <w:numPr>
        <w:numId w:val="35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szCs w:val="20"/>
    </w:rPr>
  </w:style>
  <w:style w:type="paragraph" w:customStyle="1" w:styleId="xmsonormal">
    <w:name w:val="x_msonormal"/>
    <w:basedOn w:val="Normal"/>
    <w:uiPriority w:val="99"/>
    <w:rsid w:val="002A4DA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316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54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2436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930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3744">
          <w:marLeft w:val="60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0008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084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878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967585">
                                  <w:marLeft w:val="720"/>
                                  <w:marRight w:val="7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27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59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ire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800197B660C458F6DA8D815C8598E" ma:contentTypeVersion="" ma:contentTypeDescription="Create a new document." ma:contentTypeScope="" ma:versionID="82f83dd4fb3e4be53a0b7cffddb8e891">
  <xsd:schema xmlns:xsd="http://www.w3.org/2001/XMLSchema" xmlns:xs="http://www.w3.org/2001/XMLSchema" xmlns:p="http://schemas.microsoft.com/office/2006/metadata/properties" xmlns:ns2="f8c47de3-6352-445c-9118-07088a2e7150" xmlns:ns3="34d1c9d5-76ec-44e9-a557-63a40a7069d4" targetNamespace="http://schemas.microsoft.com/office/2006/metadata/properties" ma:root="true" ma:fieldsID="87a2388cb5f48155b81c6e10be3fbd81" ns2:_="" ns3:_="">
    <xsd:import namespace="f8c47de3-6352-445c-9118-07088a2e7150"/>
    <xsd:import namespace="34d1c9d5-76ec-44e9-a557-63a40a7069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47de3-6352-445c-9118-07088a2e71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1c9d5-76ec-44e9-a557-63a40a706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DA8B5-F34D-4E2E-A043-2A99B076023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f8c47de3-6352-445c-9118-07088a2e7150"/>
    <ds:schemaRef ds:uri="34d1c9d5-76ec-44e9-a557-63a40a7069d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04715AD-55BB-4F59-99D7-8528FC49AF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78D408-2AF0-4786-98B1-DE151782DE33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2753839A-7449-4321-96ED-37D132C23B16}"/>
</file>

<file path=customXml/itemProps5.xml><?xml version="1.0" encoding="utf-8"?>
<ds:datastoreItem xmlns:ds="http://schemas.openxmlformats.org/officeDocument/2006/customXml" ds:itemID="{A9FFCD1D-535F-4049-8855-27AFE83E2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Langford</dc:creator>
  <cp:lastModifiedBy>Clair Beaty-Pownall</cp:lastModifiedBy>
  <cp:revision>2</cp:revision>
  <cp:lastPrinted>2016-03-03T10:07:00Z</cp:lastPrinted>
  <dcterms:created xsi:type="dcterms:W3CDTF">2019-10-03T10:58:00Z</dcterms:created>
  <dcterms:modified xsi:type="dcterms:W3CDTF">2019-10-03T10:58:00Z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0x0101008D8800197B660C458F6DA8D815C8598E</vt:lpwstr>
  </property>
  <property fmtid="{D5CDD505-2E9C-101B-9397-08002B2CF9AE}" pid="3" name="AuthorIds_UIVersion_4096">
    <vt:lpwstr>28</vt:lpwstr>
  </property>
</Properties>
</file>